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C58D" w14:textId="77777777" w:rsidR="00C361D9" w:rsidRDefault="00C361D9" w:rsidP="00C361D9">
      <w:pPr>
        <w:jc w:val="center"/>
        <w:rPr>
          <w:rFonts w:ascii="Monotype Corsiva" w:hAnsi="Monotype Corsiva"/>
          <w:b/>
          <w:spacing w:val="50"/>
        </w:rPr>
      </w:pPr>
    </w:p>
    <w:p w14:paraId="3A7E1097" w14:textId="5E68B850" w:rsidR="00553A09" w:rsidRPr="00553A09" w:rsidRDefault="00C361D9" w:rsidP="00553A09">
      <w:pPr>
        <w:jc w:val="center"/>
        <w:rPr>
          <w:rFonts w:ascii="Monotype Corsiva" w:hAnsi="Monotype Corsiva"/>
          <w:b/>
          <w:spacing w:val="50"/>
        </w:rPr>
      </w:pPr>
      <w:r w:rsidRPr="00DB1419">
        <w:rPr>
          <w:rFonts w:ascii="Monotype Corsiva" w:hAnsi="Monotype Corsiva"/>
          <w:b/>
          <w:spacing w:val="50"/>
          <w:sz w:val="32"/>
          <w:szCs w:val="32"/>
        </w:rPr>
        <w:t xml:space="preserve">         </w:t>
      </w:r>
      <w:r w:rsidRPr="007E0C7C">
        <w:rPr>
          <w:rFonts w:ascii="Monotype Corsiva" w:hAnsi="Monotype Corsiva"/>
          <w:b/>
          <w:spacing w:val="50"/>
        </w:rPr>
        <w:t xml:space="preserve">Zespół Szkół Specjalnych </w:t>
      </w:r>
      <w:r w:rsidR="00553A09" w:rsidRPr="00553A09">
        <w:rPr>
          <w:rFonts w:ascii="Monotype Corsiva" w:hAnsi="Monotype Corsiva"/>
          <w:b/>
          <w:noProof/>
          <w:spacing w:val="5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38A44CC" wp14:editId="35FA4D00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1967323" cy="817880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23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AFEAD" w14:textId="070D8AA3" w:rsidR="00C361D9" w:rsidRPr="007E0C7C" w:rsidRDefault="00C361D9" w:rsidP="00C33C1E">
      <w:pPr>
        <w:rPr>
          <w:rFonts w:ascii="Monotype Corsiva" w:hAnsi="Monotype Corsiva"/>
          <w:b/>
          <w:spacing w:val="50"/>
        </w:rPr>
      </w:pPr>
      <w:r w:rsidRPr="00DB1419">
        <w:rPr>
          <w:rFonts w:ascii="Monotype Corsiva" w:hAnsi="Monotype Corsiva"/>
          <w:b/>
          <w:spacing w:val="50"/>
          <w:sz w:val="32"/>
          <w:szCs w:val="32"/>
        </w:rPr>
        <w:t xml:space="preserve">     </w:t>
      </w:r>
      <w:r w:rsidR="00C33C1E">
        <w:rPr>
          <w:rFonts w:ascii="Monotype Corsiva" w:hAnsi="Monotype Corsiva"/>
          <w:b/>
          <w:spacing w:val="50"/>
          <w:sz w:val="32"/>
          <w:szCs w:val="32"/>
        </w:rPr>
        <w:t xml:space="preserve">                        </w:t>
      </w:r>
      <w:r w:rsidR="00553A09">
        <w:rPr>
          <w:rFonts w:ascii="Monotype Corsiva" w:hAnsi="Monotype Corsiva"/>
          <w:b/>
          <w:spacing w:val="50"/>
          <w:sz w:val="32"/>
          <w:szCs w:val="32"/>
        </w:rPr>
        <w:t xml:space="preserve">       </w:t>
      </w:r>
      <w:r w:rsidRPr="007E0C7C">
        <w:rPr>
          <w:rFonts w:ascii="Monotype Corsiva" w:hAnsi="Monotype Corsiva"/>
          <w:b/>
          <w:spacing w:val="50"/>
        </w:rPr>
        <w:t xml:space="preserve">w </w:t>
      </w:r>
      <w:r w:rsidR="00C33C1E" w:rsidRPr="007E0C7C">
        <w:rPr>
          <w:rFonts w:ascii="Monotype Corsiva" w:hAnsi="Monotype Corsiva"/>
          <w:b/>
          <w:spacing w:val="50"/>
        </w:rPr>
        <w:t xml:space="preserve">Słupi pod </w:t>
      </w:r>
      <w:r w:rsidRPr="007E0C7C">
        <w:rPr>
          <w:rFonts w:ascii="Monotype Corsiva" w:hAnsi="Monotype Corsiva"/>
          <w:b/>
          <w:spacing w:val="50"/>
        </w:rPr>
        <w:t>Kępnie</w:t>
      </w:r>
    </w:p>
    <w:p w14:paraId="3B092DF5" w14:textId="77777777" w:rsidR="00C33C1E" w:rsidRPr="007E0C7C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7E0C7C">
        <w:rPr>
          <w:rFonts w:ascii="Monotype Corsiva" w:hAnsi="Monotype Corsiva"/>
          <w:b/>
          <w:spacing w:val="50"/>
        </w:rPr>
        <w:t xml:space="preserve">        ul. </w:t>
      </w:r>
      <w:r w:rsidR="00C33C1E" w:rsidRPr="007E0C7C">
        <w:rPr>
          <w:rFonts w:ascii="Monotype Corsiva" w:hAnsi="Monotype Corsiva"/>
          <w:b/>
          <w:spacing w:val="50"/>
        </w:rPr>
        <w:t xml:space="preserve">Katowicka  8 </w:t>
      </w:r>
    </w:p>
    <w:p w14:paraId="6A34D430" w14:textId="16471544" w:rsidR="00C361D9" w:rsidRPr="007E0C7C" w:rsidRDefault="00C33C1E" w:rsidP="00C361D9">
      <w:pPr>
        <w:jc w:val="center"/>
        <w:rPr>
          <w:rFonts w:ascii="Monotype Corsiva" w:hAnsi="Monotype Corsiva"/>
          <w:b/>
          <w:spacing w:val="50"/>
        </w:rPr>
      </w:pPr>
      <w:r w:rsidRPr="007E0C7C">
        <w:rPr>
          <w:rFonts w:ascii="Monotype Corsiva" w:hAnsi="Monotype Corsiva"/>
          <w:b/>
          <w:spacing w:val="50"/>
        </w:rPr>
        <w:t xml:space="preserve"> 63-6</w:t>
      </w:r>
      <w:r w:rsidR="0065303E">
        <w:rPr>
          <w:rFonts w:ascii="Monotype Corsiva" w:hAnsi="Monotype Corsiva"/>
          <w:b/>
          <w:spacing w:val="50"/>
        </w:rPr>
        <w:t>04</w:t>
      </w:r>
      <w:r w:rsidRPr="007E0C7C">
        <w:rPr>
          <w:rFonts w:ascii="Monotype Corsiva" w:hAnsi="Monotype Corsiva"/>
          <w:b/>
          <w:spacing w:val="50"/>
        </w:rPr>
        <w:t xml:space="preserve"> Słupia pod Kępnem</w:t>
      </w:r>
    </w:p>
    <w:p w14:paraId="07BD1A85" w14:textId="77777777" w:rsidR="00C361D9" w:rsidRPr="007E0C7C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7E0C7C">
        <w:rPr>
          <w:rFonts w:ascii="Monotype Corsiva" w:hAnsi="Monotype Corsiva"/>
          <w:b/>
          <w:spacing w:val="50"/>
        </w:rPr>
        <w:t xml:space="preserve">         Tel.</w:t>
      </w:r>
      <w:r w:rsidR="0039713C" w:rsidRPr="007E0C7C">
        <w:rPr>
          <w:rFonts w:ascii="Monotype Corsiva" w:hAnsi="Monotype Corsiva"/>
          <w:b/>
          <w:spacing w:val="50"/>
        </w:rPr>
        <w:t>/ fax</w:t>
      </w:r>
      <w:r w:rsidR="007C3C6B" w:rsidRPr="007E0C7C">
        <w:rPr>
          <w:rFonts w:ascii="Monotype Corsiva" w:hAnsi="Monotype Corsiva"/>
          <w:b/>
          <w:spacing w:val="50"/>
        </w:rPr>
        <w:t xml:space="preserve"> 62</w:t>
      </w:r>
      <w:r w:rsidRPr="007E0C7C">
        <w:rPr>
          <w:rFonts w:ascii="Monotype Corsiva" w:hAnsi="Monotype Corsiva"/>
          <w:b/>
          <w:spacing w:val="50"/>
        </w:rPr>
        <w:t>7822287</w:t>
      </w:r>
    </w:p>
    <w:p w14:paraId="7CAF1510" w14:textId="4ED7276F" w:rsidR="00A67718" w:rsidRDefault="00B94F7E" w:rsidP="00D2691B">
      <w:pPr>
        <w:jc w:val="center"/>
      </w:pPr>
      <w:hyperlink r:id="rId7" w:history="1">
        <w:r w:rsidR="00D2691B" w:rsidRPr="004C0206">
          <w:rPr>
            <w:rStyle w:val="Hipercze"/>
          </w:rPr>
          <w:t>sekretariat@zss-slupia.pl</w:t>
        </w:r>
      </w:hyperlink>
    </w:p>
    <w:p w14:paraId="63C80238" w14:textId="77777777" w:rsidR="00C361D9" w:rsidRPr="00F203FA" w:rsidRDefault="00C361D9" w:rsidP="006043E3">
      <w:pPr>
        <w:pBdr>
          <w:bottom w:val="single" w:sz="6" w:space="1" w:color="auto"/>
        </w:pBdr>
        <w:rPr>
          <w:color w:val="365F91"/>
        </w:rPr>
      </w:pPr>
    </w:p>
    <w:p w14:paraId="78080568" w14:textId="7924F9BA" w:rsidR="00C94158" w:rsidRPr="007E0C7C" w:rsidRDefault="00E109C4" w:rsidP="007E0C7C">
      <w:pPr>
        <w:spacing w:line="360" w:lineRule="auto"/>
        <w:jc w:val="right"/>
        <w:rPr>
          <w:sz w:val="16"/>
          <w:szCs w:val="16"/>
        </w:rPr>
      </w:pPr>
      <w:r w:rsidRPr="00337B32">
        <w:t xml:space="preserve">                                                                        </w:t>
      </w:r>
      <w:r>
        <w:t xml:space="preserve">    </w:t>
      </w:r>
      <w:r w:rsidR="00C94158">
        <w:t xml:space="preserve">                                                                                                        </w:t>
      </w:r>
      <w:r w:rsidR="00C94158" w:rsidRPr="007E0C7C">
        <w:rPr>
          <w:sz w:val="16"/>
          <w:szCs w:val="16"/>
        </w:rPr>
        <w:t>…..</w:t>
      </w:r>
      <w:r w:rsidR="00D73BEB" w:rsidRPr="007E0C7C">
        <w:rPr>
          <w:sz w:val="16"/>
          <w:szCs w:val="16"/>
        </w:rPr>
        <w:t>…………………</w:t>
      </w:r>
      <w:r w:rsidR="00C94158" w:rsidRPr="007E0C7C">
        <w:rPr>
          <w:sz w:val="16"/>
          <w:szCs w:val="16"/>
        </w:rPr>
        <w:t>………………….</w:t>
      </w:r>
    </w:p>
    <w:p w14:paraId="189598F3" w14:textId="174A5DF5" w:rsidR="00C94158" w:rsidRPr="00231963" w:rsidRDefault="00C94158" w:rsidP="00C94158">
      <w:pPr>
        <w:spacing w:line="360" w:lineRule="auto"/>
        <w:ind w:hanging="284"/>
        <w:jc w:val="center"/>
        <w:rPr>
          <w:i/>
          <w:iCs/>
          <w:sz w:val="22"/>
          <w:szCs w:val="22"/>
        </w:rPr>
      </w:pPr>
      <w:r w:rsidRPr="00231963">
        <w:rPr>
          <w:i/>
          <w:iCs/>
          <w:sz w:val="22"/>
          <w:szCs w:val="22"/>
        </w:rPr>
        <w:t xml:space="preserve">                                                                                      </w:t>
      </w:r>
      <w:r w:rsidR="007E0C7C" w:rsidRPr="00231963">
        <w:rPr>
          <w:i/>
          <w:iCs/>
          <w:sz w:val="22"/>
          <w:szCs w:val="22"/>
        </w:rPr>
        <w:t xml:space="preserve">                                 </w:t>
      </w:r>
      <w:r w:rsidR="00231963" w:rsidRPr="00231963">
        <w:rPr>
          <w:i/>
          <w:iCs/>
          <w:sz w:val="22"/>
          <w:szCs w:val="22"/>
        </w:rPr>
        <w:t xml:space="preserve">                       </w:t>
      </w:r>
      <w:r w:rsidR="007E0C7C" w:rsidRPr="00231963">
        <w:rPr>
          <w:i/>
          <w:iCs/>
          <w:sz w:val="22"/>
          <w:szCs w:val="22"/>
        </w:rPr>
        <w:t xml:space="preserve">  </w:t>
      </w:r>
      <w:r w:rsidRPr="00231963">
        <w:rPr>
          <w:i/>
          <w:iCs/>
          <w:sz w:val="22"/>
          <w:szCs w:val="22"/>
        </w:rPr>
        <w:t xml:space="preserve"> (miejscowość, data)</w:t>
      </w:r>
    </w:p>
    <w:p w14:paraId="704B98A2" w14:textId="57E63BAA" w:rsidR="00C94158" w:rsidRPr="007E0C7C" w:rsidRDefault="00C94158" w:rsidP="00C94158">
      <w:pPr>
        <w:spacing w:line="360" w:lineRule="auto"/>
        <w:ind w:hanging="284"/>
        <w:rPr>
          <w:sz w:val="16"/>
          <w:szCs w:val="16"/>
        </w:rPr>
      </w:pPr>
      <w:r w:rsidRPr="007E0C7C">
        <w:rPr>
          <w:sz w:val="16"/>
          <w:szCs w:val="16"/>
        </w:rPr>
        <w:t xml:space="preserve"> </w:t>
      </w:r>
    </w:p>
    <w:p w14:paraId="2ED7834F" w14:textId="54E35D5D" w:rsidR="00C94158" w:rsidRPr="007E0C7C" w:rsidRDefault="00D73BEB" w:rsidP="00C94158">
      <w:pPr>
        <w:ind w:hanging="284"/>
        <w:rPr>
          <w:sz w:val="16"/>
          <w:szCs w:val="16"/>
        </w:rPr>
      </w:pPr>
      <w:r w:rsidRPr="007E0C7C">
        <w:rPr>
          <w:sz w:val="16"/>
          <w:szCs w:val="16"/>
        </w:rPr>
        <w:t xml:space="preserve">       </w:t>
      </w:r>
      <w:r w:rsidR="007E0C7C" w:rsidRPr="007E0C7C">
        <w:rPr>
          <w:color w:val="7F7F7F" w:themeColor="text1" w:themeTint="80"/>
          <w:sz w:val="16"/>
          <w:szCs w:val="16"/>
        </w:rPr>
        <w:t>…………………</w:t>
      </w:r>
      <w:r w:rsidRPr="007E0C7C">
        <w:rPr>
          <w:color w:val="7F7F7F" w:themeColor="text1" w:themeTint="80"/>
          <w:sz w:val="16"/>
          <w:szCs w:val="16"/>
        </w:rPr>
        <w:t xml:space="preserve"> </w:t>
      </w:r>
      <w:r w:rsidR="00C94158" w:rsidRPr="007E0C7C">
        <w:rPr>
          <w:color w:val="7F7F7F" w:themeColor="text1" w:themeTint="80"/>
          <w:sz w:val="16"/>
          <w:szCs w:val="16"/>
        </w:rPr>
        <w:t>……………………………………....…..</w:t>
      </w:r>
      <w:r w:rsidRPr="007E0C7C">
        <w:rPr>
          <w:color w:val="7F7F7F" w:themeColor="text1" w:themeTint="80"/>
          <w:sz w:val="16"/>
          <w:szCs w:val="16"/>
        </w:rPr>
        <w:t xml:space="preserve">              </w:t>
      </w:r>
      <w:r w:rsidR="00C94158" w:rsidRPr="007E0C7C">
        <w:rPr>
          <w:color w:val="7F7F7F" w:themeColor="text1" w:themeTint="80"/>
          <w:sz w:val="16"/>
          <w:szCs w:val="16"/>
        </w:rPr>
        <w:t xml:space="preserve">                                               </w:t>
      </w:r>
      <w:r w:rsidRPr="007E0C7C">
        <w:rPr>
          <w:color w:val="7F7F7F" w:themeColor="text1" w:themeTint="80"/>
          <w:sz w:val="16"/>
          <w:szCs w:val="16"/>
        </w:rPr>
        <w:t xml:space="preserve"> </w:t>
      </w:r>
    </w:p>
    <w:p w14:paraId="75ADA5DA" w14:textId="77777777" w:rsidR="00C94158" w:rsidRPr="00231963" w:rsidRDefault="00C94158" w:rsidP="00C94158">
      <w:pPr>
        <w:rPr>
          <w:i/>
          <w:iCs/>
          <w:sz w:val="22"/>
          <w:szCs w:val="22"/>
        </w:rPr>
      </w:pPr>
      <w:r w:rsidRPr="00231963">
        <w:rPr>
          <w:i/>
          <w:iCs/>
          <w:sz w:val="22"/>
          <w:szCs w:val="22"/>
        </w:rPr>
        <w:t xml:space="preserve">  </w:t>
      </w:r>
      <w:r w:rsidR="00D73BEB" w:rsidRPr="00231963">
        <w:rPr>
          <w:i/>
          <w:iCs/>
          <w:sz w:val="22"/>
          <w:szCs w:val="22"/>
        </w:rPr>
        <w:t>(imiona nazwiska rodziców/opiekunów)</w:t>
      </w:r>
      <w:r w:rsidRPr="00231963">
        <w:rPr>
          <w:i/>
          <w:iCs/>
          <w:sz w:val="22"/>
          <w:szCs w:val="22"/>
        </w:rPr>
        <w:t xml:space="preserve">  </w:t>
      </w:r>
    </w:p>
    <w:p w14:paraId="1ADA9205" w14:textId="501CA332" w:rsidR="00C94158" w:rsidRDefault="00C94158" w:rsidP="00C94158">
      <w:pPr>
        <w:rPr>
          <w:sz w:val="22"/>
          <w:szCs w:val="22"/>
        </w:rPr>
      </w:pPr>
      <w:r w:rsidRPr="00C94158">
        <w:rPr>
          <w:sz w:val="22"/>
          <w:szCs w:val="22"/>
        </w:rPr>
        <w:t xml:space="preserve">        </w:t>
      </w:r>
    </w:p>
    <w:p w14:paraId="13166743" w14:textId="77777777" w:rsidR="00C94158" w:rsidRPr="007E0C7C" w:rsidRDefault="00C94158" w:rsidP="007E0C7C">
      <w:pPr>
        <w:rPr>
          <w:color w:val="7F7F7F" w:themeColor="text1" w:themeTint="80"/>
          <w:sz w:val="22"/>
          <w:szCs w:val="22"/>
        </w:rPr>
      </w:pPr>
      <w:r w:rsidRPr="007E0C7C">
        <w:rPr>
          <w:color w:val="7F7F7F" w:themeColor="text1" w:themeTint="80"/>
          <w:sz w:val="22"/>
          <w:szCs w:val="22"/>
        </w:rPr>
        <w:t>……………………………………………</w:t>
      </w:r>
    </w:p>
    <w:p w14:paraId="7650BA62" w14:textId="7EC76CE2" w:rsidR="00C94158" w:rsidRPr="00231963" w:rsidRDefault="00C94158" w:rsidP="007E0C7C">
      <w:pPr>
        <w:rPr>
          <w:i/>
          <w:iCs/>
          <w:sz w:val="22"/>
          <w:szCs w:val="22"/>
        </w:rPr>
      </w:pPr>
      <w:r w:rsidRPr="00231963">
        <w:rPr>
          <w:i/>
          <w:iCs/>
          <w:sz w:val="22"/>
          <w:szCs w:val="22"/>
        </w:rPr>
        <w:t xml:space="preserve">               (adres zamieszkania)</w:t>
      </w:r>
    </w:p>
    <w:p w14:paraId="54094539" w14:textId="366AFE2D" w:rsidR="007E0C7C" w:rsidRDefault="00C94158" w:rsidP="007E0C7C">
      <w:pPr>
        <w:spacing w:line="360" w:lineRule="auto"/>
        <w:rPr>
          <w:sz w:val="16"/>
          <w:szCs w:val="16"/>
        </w:rPr>
      </w:pPr>
      <w:r w:rsidRPr="00231963">
        <w:rPr>
          <w:i/>
          <w:iCs/>
          <w:sz w:val="22"/>
          <w:szCs w:val="22"/>
        </w:rPr>
        <w:t>tel.</w:t>
      </w:r>
      <w:r w:rsidR="007E0C7C">
        <w:rPr>
          <w:sz w:val="22"/>
          <w:szCs w:val="22"/>
        </w:rPr>
        <w:t xml:space="preserve"> </w:t>
      </w:r>
      <w:r w:rsidRPr="007E0C7C">
        <w:rPr>
          <w:color w:val="7F7F7F" w:themeColor="text1" w:themeTint="80"/>
          <w:sz w:val="22"/>
          <w:szCs w:val="22"/>
        </w:rPr>
        <w:t>………………………………………..</w:t>
      </w:r>
      <w:r w:rsidR="007E0C7C" w:rsidRPr="007E0C7C">
        <w:rPr>
          <w:color w:val="7F7F7F" w:themeColor="text1" w:themeTint="80"/>
          <w:sz w:val="22"/>
          <w:szCs w:val="22"/>
        </w:rPr>
        <w:t xml:space="preserve"> </w:t>
      </w:r>
      <w:r w:rsidR="007E0C7C">
        <w:rPr>
          <w:sz w:val="22"/>
          <w:szCs w:val="22"/>
        </w:rPr>
        <w:t xml:space="preserve">                                </w:t>
      </w:r>
    </w:p>
    <w:p w14:paraId="57C3DDD2" w14:textId="77777777" w:rsidR="00231963" w:rsidRDefault="007E0C7C" w:rsidP="007E0C7C">
      <w:pPr>
        <w:spacing w:line="360" w:lineRule="auto"/>
      </w:pPr>
      <w:r w:rsidRPr="00231963">
        <w:t xml:space="preserve">                                                                                                                               </w:t>
      </w:r>
      <w:r w:rsidR="00C94158" w:rsidRPr="00231963">
        <w:t xml:space="preserve">Dyrektor </w:t>
      </w:r>
    </w:p>
    <w:p w14:paraId="485930A8" w14:textId="1BF19E9E" w:rsidR="009163F2" w:rsidRPr="00231963" w:rsidRDefault="00231963" w:rsidP="007E0C7C">
      <w:pPr>
        <w:spacing w:line="360" w:lineRule="auto"/>
      </w:pPr>
      <w:r>
        <w:t xml:space="preserve">                                                                                                             </w:t>
      </w:r>
      <w:r w:rsidR="00C94158" w:rsidRPr="00231963">
        <w:t xml:space="preserve">Zespołu Szkół Specjalnych </w:t>
      </w:r>
    </w:p>
    <w:p w14:paraId="56E2949F" w14:textId="3216871D" w:rsidR="00C94158" w:rsidRPr="00231963" w:rsidRDefault="00C94158" w:rsidP="00C94158">
      <w:pPr>
        <w:spacing w:line="360" w:lineRule="auto"/>
        <w:jc w:val="center"/>
      </w:pPr>
      <w:r w:rsidRPr="00231963">
        <w:t xml:space="preserve">                                                                                        w Słupi pod Kępnem</w:t>
      </w:r>
    </w:p>
    <w:p w14:paraId="58F719BF" w14:textId="5E7A7541" w:rsidR="00C94158" w:rsidRPr="00231963" w:rsidRDefault="00C94158" w:rsidP="00C94158">
      <w:pPr>
        <w:spacing w:line="360" w:lineRule="auto"/>
        <w:jc w:val="center"/>
      </w:pPr>
      <w:r w:rsidRPr="00231963">
        <w:t xml:space="preserve">                                                                                          ul. Katowicka 8</w:t>
      </w:r>
    </w:p>
    <w:p w14:paraId="29FC867D" w14:textId="397354E5" w:rsidR="00C94158" w:rsidRPr="00231963" w:rsidRDefault="00C94158" w:rsidP="00C94158">
      <w:pPr>
        <w:spacing w:line="360" w:lineRule="auto"/>
        <w:jc w:val="center"/>
      </w:pPr>
      <w:r w:rsidRPr="00231963">
        <w:t xml:space="preserve">                                                                                         63-6</w:t>
      </w:r>
      <w:r w:rsidR="00B94F7E">
        <w:t>04</w:t>
      </w:r>
      <w:r w:rsidRPr="00231963">
        <w:t xml:space="preserve"> Słupia pod Kępnem</w:t>
      </w:r>
    </w:p>
    <w:p w14:paraId="5EB87BC7" w14:textId="6671676B" w:rsidR="007E0C7C" w:rsidRPr="00231963" w:rsidRDefault="007E0C7C" w:rsidP="00231963">
      <w:pPr>
        <w:spacing w:line="360" w:lineRule="auto"/>
      </w:pPr>
    </w:p>
    <w:p w14:paraId="279963D1" w14:textId="7EB53D4B" w:rsidR="007E0C7C" w:rsidRPr="00231963" w:rsidRDefault="007E0C7C" w:rsidP="007E0C7C">
      <w:pPr>
        <w:spacing w:line="360" w:lineRule="auto"/>
        <w:jc w:val="center"/>
        <w:rPr>
          <w:b/>
          <w:bCs/>
          <w:sz w:val="28"/>
          <w:szCs w:val="28"/>
        </w:rPr>
      </w:pPr>
      <w:r w:rsidRPr="00231963">
        <w:rPr>
          <w:b/>
          <w:bCs/>
          <w:sz w:val="28"/>
          <w:szCs w:val="28"/>
        </w:rPr>
        <w:t>PODANIE</w:t>
      </w:r>
    </w:p>
    <w:p w14:paraId="09FD6DF2" w14:textId="07BC2969" w:rsidR="007E0C7C" w:rsidRPr="00231963" w:rsidRDefault="007E0C7C" w:rsidP="007E0C7C">
      <w:pPr>
        <w:spacing w:line="360" w:lineRule="auto"/>
        <w:jc w:val="center"/>
      </w:pPr>
      <w:r w:rsidRPr="00231963">
        <w:t>Proszę o przyjęcie mojego dziecka</w:t>
      </w:r>
    </w:p>
    <w:p w14:paraId="588D4855" w14:textId="4A995723" w:rsidR="007E0C7C" w:rsidRPr="00231963" w:rsidRDefault="007E0C7C" w:rsidP="007E0C7C">
      <w:pPr>
        <w:spacing w:line="360" w:lineRule="auto"/>
        <w:jc w:val="center"/>
        <w:rPr>
          <w:color w:val="7F7F7F" w:themeColor="text1" w:themeTint="80"/>
        </w:rPr>
      </w:pPr>
      <w:r w:rsidRPr="00231963">
        <w:rPr>
          <w:color w:val="7F7F7F" w:themeColor="text1" w:themeTint="80"/>
        </w:rPr>
        <w:t>………………………………………………………………………………………………</w:t>
      </w:r>
    </w:p>
    <w:p w14:paraId="77B0C289" w14:textId="27ED3AE0" w:rsidR="007E0C7C" w:rsidRPr="00231963" w:rsidRDefault="007E0C7C" w:rsidP="007E0C7C">
      <w:pPr>
        <w:spacing w:line="360" w:lineRule="auto"/>
        <w:jc w:val="center"/>
        <w:rPr>
          <w:i/>
          <w:iCs/>
          <w:sz w:val="20"/>
          <w:szCs w:val="20"/>
        </w:rPr>
      </w:pPr>
      <w:r w:rsidRPr="00231963">
        <w:rPr>
          <w:i/>
          <w:iCs/>
          <w:sz w:val="20"/>
          <w:szCs w:val="20"/>
        </w:rPr>
        <w:t>(imię i nazwisko)</w:t>
      </w:r>
    </w:p>
    <w:p w14:paraId="52F862B0" w14:textId="6ED9CF71" w:rsidR="007E0C7C" w:rsidRPr="00231963" w:rsidRDefault="007E0C7C" w:rsidP="007E0C7C">
      <w:pPr>
        <w:spacing w:line="360" w:lineRule="auto"/>
        <w:jc w:val="center"/>
      </w:pPr>
      <w:r w:rsidRPr="00231963">
        <w:t xml:space="preserve">urodzonego </w:t>
      </w:r>
      <w:r w:rsidRPr="00231963">
        <w:rPr>
          <w:color w:val="7F7F7F" w:themeColor="text1" w:themeTint="80"/>
        </w:rPr>
        <w:t>………………………………………………</w:t>
      </w:r>
      <w:r w:rsidRPr="00231963">
        <w:t xml:space="preserve">Pesel </w:t>
      </w:r>
      <w:r w:rsidRPr="00231963">
        <w:rPr>
          <w:color w:val="7F7F7F" w:themeColor="text1" w:themeTint="80"/>
        </w:rPr>
        <w:t>………………………………</w:t>
      </w:r>
    </w:p>
    <w:p w14:paraId="6181F64E" w14:textId="109866DE" w:rsidR="007E0C7C" w:rsidRPr="00231963" w:rsidRDefault="007E0C7C" w:rsidP="007E0C7C">
      <w:pPr>
        <w:spacing w:line="360" w:lineRule="auto"/>
        <w:rPr>
          <w:i/>
          <w:iCs/>
          <w:sz w:val="20"/>
          <w:szCs w:val="20"/>
        </w:rPr>
      </w:pPr>
      <w:r w:rsidRPr="00231963">
        <w:rPr>
          <w:i/>
          <w:iCs/>
          <w:sz w:val="20"/>
          <w:szCs w:val="20"/>
        </w:rPr>
        <w:t xml:space="preserve">                                  </w:t>
      </w:r>
      <w:r w:rsidR="00231963" w:rsidRPr="00231963">
        <w:rPr>
          <w:i/>
          <w:iCs/>
          <w:sz w:val="20"/>
          <w:szCs w:val="20"/>
        </w:rPr>
        <w:t xml:space="preserve">           </w:t>
      </w:r>
      <w:r w:rsidRPr="00231963">
        <w:rPr>
          <w:i/>
          <w:iCs/>
          <w:sz w:val="20"/>
          <w:szCs w:val="20"/>
        </w:rPr>
        <w:t xml:space="preserve"> (data i miejsce urodzenia)</w:t>
      </w:r>
    </w:p>
    <w:p w14:paraId="41AF03BA" w14:textId="77777777" w:rsidR="00231963" w:rsidRPr="00231963" w:rsidRDefault="00231963" w:rsidP="007E0C7C">
      <w:pPr>
        <w:spacing w:line="360" w:lineRule="auto"/>
      </w:pPr>
    </w:p>
    <w:p w14:paraId="66B16210" w14:textId="5C782D4B" w:rsidR="007E0C7C" w:rsidRPr="00231963" w:rsidRDefault="007E0C7C" w:rsidP="007E0C7C">
      <w:pPr>
        <w:spacing w:line="360" w:lineRule="auto"/>
      </w:pPr>
      <w:r w:rsidRPr="00231963">
        <w:t xml:space="preserve">zamieszkałego </w:t>
      </w:r>
      <w:r w:rsidRPr="00231963">
        <w:rPr>
          <w:color w:val="7F7F7F" w:themeColor="text1" w:themeTint="80"/>
        </w:rPr>
        <w:t>…………………………………………………………………………………</w:t>
      </w:r>
    </w:p>
    <w:p w14:paraId="377FF485" w14:textId="096E86F1" w:rsidR="007E0C7C" w:rsidRPr="00231963" w:rsidRDefault="007E0C7C" w:rsidP="007E0C7C">
      <w:pPr>
        <w:spacing w:line="360" w:lineRule="auto"/>
        <w:jc w:val="center"/>
        <w:rPr>
          <w:i/>
          <w:iCs/>
          <w:sz w:val="20"/>
          <w:szCs w:val="20"/>
        </w:rPr>
      </w:pPr>
      <w:r w:rsidRPr="00231963">
        <w:rPr>
          <w:i/>
          <w:iCs/>
          <w:sz w:val="20"/>
          <w:szCs w:val="20"/>
        </w:rPr>
        <w:t>(adres)</w:t>
      </w:r>
    </w:p>
    <w:p w14:paraId="3DCC8A68" w14:textId="7DDABCE7" w:rsidR="008361C0" w:rsidRPr="00231963" w:rsidRDefault="007E0C7C" w:rsidP="008361C0">
      <w:pPr>
        <w:spacing w:line="360" w:lineRule="auto"/>
      </w:pPr>
      <w:r w:rsidRPr="00231963">
        <w:t xml:space="preserve">do Szkoły </w:t>
      </w:r>
      <w:r w:rsidR="00337D4A">
        <w:t>Podstawowej</w:t>
      </w:r>
      <w:r w:rsidRPr="00231963">
        <w:t xml:space="preserve"> przy Zespole Szkół Specjalnych w Słupi  pod Kępnem </w:t>
      </w:r>
    </w:p>
    <w:p w14:paraId="606F6C1B" w14:textId="77777777" w:rsidR="00231963" w:rsidRPr="00231963" w:rsidRDefault="00231963" w:rsidP="008361C0">
      <w:pPr>
        <w:spacing w:line="360" w:lineRule="auto"/>
      </w:pPr>
    </w:p>
    <w:p w14:paraId="703B8638" w14:textId="289307C6" w:rsidR="007E0C7C" w:rsidRPr="00231963" w:rsidRDefault="007E0C7C" w:rsidP="008361C0">
      <w:pPr>
        <w:spacing w:line="360" w:lineRule="auto"/>
      </w:pPr>
      <w:r w:rsidRPr="00231963">
        <w:t>do klasy</w:t>
      </w:r>
      <w:r w:rsidRPr="00231963">
        <w:rPr>
          <w:color w:val="7F7F7F" w:themeColor="text1" w:themeTint="80"/>
        </w:rPr>
        <w:t>……..</w:t>
      </w:r>
      <w:r w:rsidRPr="00231963">
        <w:t xml:space="preserve"> od dnia</w:t>
      </w:r>
      <w:r w:rsidRPr="00231963">
        <w:rPr>
          <w:color w:val="7F7F7F" w:themeColor="text1" w:themeTint="80"/>
        </w:rPr>
        <w:t>………………</w:t>
      </w:r>
      <w:r w:rsidR="008361C0" w:rsidRPr="00231963">
        <w:rPr>
          <w:color w:val="7F7F7F" w:themeColor="text1" w:themeTint="80"/>
        </w:rPr>
        <w:t>.</w:t>
      </w:r>
    </w:p>
    <w:p w14:paraId="606362E1" w14:textId="77777777" w:rsidR="008361C0" w:rsidRDefault="008361C0" w:rsidP="008361C0">
      <w:pPr>
        <w:spacing w:line="360" w:lineRule="auto"/>
        <w:rPr>
          <w:sz w:val="22"/>
          <w:szCs w:val="22"/>
        </w:rPr>
      </w:pPr>
    </w:p>
    <w:p w14:paraId="2B6D8A8E" w14:textId="394131C9" w:rsidR="008361C0" w:rsidRPr="00231963" w:rsidRDefault="008361C0" w:rsidP="008361C0">
      <w:pPr>
        <w:spacing w:line="360" w:lineRule="auto"/>
        <w:jc w:val="right"/>
        <w:rPr>
          <w:color w:val="7F7F7F" w:themeColor="text1" w:themeTint="80"/>
          <w:sz w:val="22"/>
          <w:szCs w:val="22"/>
        </w:rPr>
      </w:pPr>
      <w:r w:rsidRPr="00231963">
        <w:rPr>
          <w:color w:val="7F7F7F" w:themeColor="text1" w:themeTint="80"/>
          <w:sz w:val="22"/>
          <w:szCs w:val="22"/>
        </w:rPr>
        <w:t>………………………………</w:t>
      </w:r>
    </w:p>
    <w:p w14:paraId="6CFA45E9" w14:textId="0A211F9D" w:rsidR="008361C0" w:rsidRPr="00231963" w:rsidRDefault="008361C0" w:rsidP="008361C0">
      <w:pPr>
        <w:spacing w:line="360" w:lineRule="auto"/>
        <w:jc w:val="right"/>
        <w:rPr>
          <w:i/>
          <w:iCs/>
          <w:sz w:val="22"/>
          <w:szCs w:val="22"/>
        </w:rPr>
      </w:pPr>
      <w:r w:rsidRPr="00231963">
        <w:rPr>
          <w:i/>
          <w:iCs/>
          <w:sz w:val="22"/>
          <w:szCs w:val="22"/>
        </w:rPr>
        <w:t>(podpis rodziców/opiekunów)</w:t>
      </w:r>
    </w:p>
    <w:p w14:paraId="33C6726C" w14:textId="6F51DD8D" w:rsidR="008361C0" w:rsidRPr="00231963" w:rsidRDefault="008361C0" w:rsidP="008361C0">
      <w:pPr>
        <w:spacing w:line="360" w:lineRule="auto"/>
        <w:rPr>
          <w:b/>
          <w:bCs/>
          <w:sz w:val="22"/>
          <w:szCs w:val="22"/>
        </w:rPr>
      </w:pPr>
      <w:r w:rsidRPr="00231963">
        <w:rPr>
          <w:b/>
          <w:bCs/>
          <w:sz w:val="22"/>
          <w:szCs w:val="22"/>
        </w:rPr>
        <w:t>Załączniki:</w:t>
      </w:r>
    </w:p>
    <w:p w14:paraId="32AD597E" w14:textId="6F42076A" w:rsidR="008361C0" w:rsidRDefault="008361C0" w:rsidP="008361C0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Pr="008361C0">
        <w:rPr>
          <w:sz w:val="22"/>
          <w:szCs w:val="22"/>
        </w:rPr>
        <w:t xml:space="preserve">rzeczenie o potrzebie </w:t>
      </w:r>
      <w:r>
        <w:rPr>
          <w:sz w:val="22"/>
          <w:szCs w:val="22"/>
        </w:rPr>
        <w:t>kształcenia specjalnego wydane przez Poradnię Psychologiczno-Pedagogiczną</w:t>
      </w:r>
    </w:p>
    <w:p w14:paraId="53236B9C" w14:textId="61CB5AFD" w:rsidR="008361C0" w:rsidRDefault="008361C0" w:rsidP="008361C0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Orzeczenie o niepełnosprawności (jeśli dziecko posiada)</w:t>
      </w:r>
    </w:p>
    <w:p w14:paraId="516E86FB" w14:textId="1016B293" w:rsidR="008361C0" w:rsidRDefault="00231963" w:rsidP="008361C0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Ostanie świadectwo</w:t>
      </w:r>
    </w:p>
    <w:p w14:paraId="51CD7AAE" w14:textId="761F4509" w:rsidR="00231963" w:rsidRDefault="00231963" w:rsidP="008361C0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Dwa zdjęcia</w:t>
      </w:r>
    </w:p>
    <w:p w14:paraId="38529D06" w14:textId="1A38ECA2" w:rsidR="00EC0F1D" w:rsidRPr="00231963" w:rsidRDefault="00231963" w:rsidP="00231963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Karta zgłoszenia (do pobrania ze strony internetowej szkoły)</w:t>
      </w:r>
    </w:p>
    <w:sectPr w:rsidR="00EC0F1D" w:rsidRPr="00231963" w:rsidSect="008361C0">
      <w:pgSz w:w="11906" w:h="16838"/>
      <w:pgMar w:top="180" w:right="707" w:bottom="53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A827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7703EA"/>
    <w:multiLevelType w:val="hybridMultilevel"/>
    <w:tmpl w:val="A948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7053D"/>
    <w:multiLevelType w:val="hybridMultilevel"/>
    <w:tmpl w:val="450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779"/>
    <w:multiLevelType w:val="hybridMultilevel"/>
    <w:tmpl w:val="ED08F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D03348"/>
    <w:multiLevelType w:val="hybridMultilevel"/>
    <w:tmpl w:val="8D64D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F"/>
    <w:rsid w:val="00000713"/>
    <w:rsid w:val="00012A7B"/>
    <w:rsid w:val="000316BB"/>
    <w:rsid w:val="0004660F"/>
    <w:rsid w:val="000E3C5A"/>
    <w:rsid w:val="001471BC"/>
    <w:rsid w:val="00180C3F"/>
    <w:rsid w:val="001C73A4"/>
    <w:rsid w:val="001C7648"/>
    <w:rsid w:val="001F4694"/>
    <w:rsid w:val="002207AC"/>
    <w:rsid w:val="00231963"/>
    <w:rsid w:val="002606CF"/>
    <w:rsid w:val="002803C0"/>
    <w:rsid w:val="002810ED"/>
    <w:rsid w:val="002958B6"/>
    <w:rsid w:val="002C5A7A"/>
    <w:rsid w:val="002D4F01"/>
    <w:rsid w:val="00313D6C"/>
    <w:rsid w:val="00337D4A"/>
    <w:rsid w:val="0039713C"/>
    <w:rsid w:val="003D3DEF"/>
    <w:rsid w:val="00423223"/>
    <w:rsid w:val="00445DEE"/>
    <w:rsid w:val="004E2C17"/>
    <w:rsid w:val="004F3867"/>
    <w:rsid w:val="0054068C"/>
    <w:rsid w:val="00553A09"/>
    <w:rsid w:val="0055471A"/>
    <w:rsid w:val="005E6095"/>
    <w:rsid w:val="006043E3"/>
    <w:rsid w:val="00632DD9"/>
    <w:rsid w:val="0065303E"/>
    <w:rsid w:val="006836C4"/>
    <w:rsid w:val="006A4481"/>
    <w:rsid w:val="006D718A"/>
    <w:rsid w:val="006F4924"/>
    <w:rsid w:val="00740FD3"/>
    <w:rsid w:val="00770581"/>
    <w:rsid w:val="007745E1"/>
    <w:rsid w:val="0078137C"/>
    <w:rsid w:val="007A4F20"/>
    <w:rsid w:val="007C3C6B"/>
    <w:rsid w:val="007E0C7C"/>
    <w:rsid w:val="0080343B"/>
    <w:rsid w:val="008058B0"/>
    <w:rsid w:val="00826095"/>
    <w:rsid w:val="008361C0"/>
    <w:rsid w:val="00873AB2"/>
    <w:rsid w:val="00883FB2"/>
    <w:rsid w:val="0089211C"/>
    <w:rsid w:val="00897E8C"/>
    <w:rsid w:val="008B6026"/>
    <w:rsid w:val="008C39B7"/>
    <w:rsid w:val="008D0A1E"/>
    <w:rsid w:val="008F4465"/>
    <w:rsid w:val="00907E6F"/>
    <w:rsid w:val="009163F2"/>
    <w:rsid w:val="0097030F"/>
    <w:rsid w:val="00984CA1"/>
    <w:rsid w:val="00987FB5"/>
    <w:rsid w:val="009C534E"/>
    <w:rsid w:val="009D1471"/>
    <w:rsid w:val="009F6AE5"/>
    <w:rsid w:val="00A30F53"/>
    <w:rsid w:val="00A326F4"/>
    <w:rsid w:val="00A46C5B"/>
    <w:rsid w:val="00A555BD"/>
    <w:rsid w:val="00A67718"/>
    <w:rsid w:val="00A849BF"/>
    <w:rsid w:val="00A9489D"/>
    <w:rsid w:val="00A9717F"/>
    <w:rsid w:val="00B05867"/>
    <w:rsid w:val="00B53D70"/>
    <w:rsid w:val="00B64500"/>
    <w:rsid w:val="00B94F7E"/>
    <w:rsid w:val="00BB24A7"/>
    <w:rsid w:val="00BC04F0"/>
    <w:rsid w:val="00C30525"/>
    <w:rsid w:val="00C330ED"/>
    <w:rsid w:val="00C33C1E"/>
    <w:rsid w:val="00C361D9"/>
    <w:rsid w:val="00C46205"/>
    <w:rsid w:val="00C94158"/>
    <w:rsid w:val="00CA0C4B"/>
    <w:rsid w:val="00CC202B"/>
    <w:rsid w:val="00CD27E3"/>
    <w:rsid w:val="00CE797A"/>
    <w:rsid w:val="00CF772B"/>
    <w:rsid w:val="00D1357B"/>
    <w:rsid w:val="00D2691B"/>
    <w:rsid w:val="00D7109F"/>
    <w:rsid w:val="00D73BEB"/>
    <w:rsid w:val="00DB1419"/>
    <w:rsid w:val="00DF5AC9"/>
    <w:rsid w:val="00E109C4"/>
    <w:rsid w:val="00E351C3"/>
    <w:rsid w:val="00E536DF"/>
    <w:rsid w:val="00E549B2"/>
    <w:rsid w:val="00E6462D"/>
    <w:rsid w:val="00E6712E"/>
    <w:rsid w:val="00EB4EFE"/>
    <w:rsid w:val="00EB641D"/>
    <w:rsid w:val="00EB756B"/>
    <w:rsid w:val="00EC0F1D"/>
    <w:rsid w:val="00EC1697"/>
    <w:rsid w:val="00EC7EA8"/>
    <w:rsid w:val="00ED4F3A"/>
    <w:rsid w:val="00EF0A8A"/>
    <w:rsid w:val="00F203FA"/>
    <w:rsid w:val="00F36C39"/>
    <w:rsid w:val="00F62B2F"/>
    <w:rsid w:val="00F8064E"/>
    <w:rsid w:val="00FA669C"/>
    <w:rsid w:val="00FF6737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28083"/>
  <w15:docId w15:val="{01667A1F-F4CB-4570-91ED-DCAC479D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61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07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E351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07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B14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361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6A44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F6AE5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9D1471"/>
    <w:rPr>
      <w:b/>
      <w:bCs/>
    </w:rPr>
  </w:style>
  <w:style w:type="character" w:customStyle="1" w:styleId="Nagwek4Znak">
    <w:name w:val="Nagłówek 4 Znak"/>
    <w:link w:val="Nagwek4"/>
    <w:semiHidden/>
    <w:rsid w:val="00DB14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rticletext">
    <w:name w:val="articletext"/>
    <w:basedOn w:val="Domylnaczcionkaakapitu"/>
    <w:rsid w:val="00DB1419"/>
  </w:style>
  <w:style w:type="paragraph" w:styleId="NormalnyWeb">
    <w:name w:val="Normal (Web)"/>
    <w:basedOn w:val="Normalny"/>
    <w:uiPriority w:val="99"/>
    <w:unhideWhenUsed/>
    <w:rsid w:val="00A30F53"/>
    <w:pPr>
      <w:spacing w:before="100" w:beforeAutospacing="1" w:after="100" w:afterAutospacing="1"/>
    </w:pPr>
  </w:style>
  <w:style w:type="character" w:customStyle="1" w:styleId="TekstdymkaZnak">
    <w:name w:val="Tekst dymka Znak"/>
    <w:link w:val="Tekstdymka"/>
    <w:uiPriority w:val="99"/>
    <w:semiHidden/>
    <w:rsid w:val="00C462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5AC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07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907E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907E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07E6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907E6F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07E6F"/>
    <w:rPr>
      <w:sz w:val="24"/>
      <w:szCs w:val="24"/>
    </w:rPr>
  </w:style>
  <w:style w:type="table" w:styleId="Tabela-Siatka">
    <w:name w:val="Table Grid"/>
    <w:basedOn w:val="Standardowy"/>
    <w:rsid w:val="00FF6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BB24A7"/>
    <w:pPr>
      <w:numPr>
        <w:numId w:val="3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26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8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2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6D6D6"/>
                        <w:left w:val="single" w:sz="2" w:space="0" w:color="D6D6D6"/>
                        <w:bottom w:val="single" w:sz="2" w:space="0" w:color="D6D6D6"/>
                        <w:right w:val="single" w:sz="2" w:space="0" w:color="D6D6D6"/>
                      </w:divBdr>
                      <w:divsChild>
                        <w:div w:id="14893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5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zss-slup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Temp\papier%20logo%20S&#322;upi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40B36-6484-4815-BE95-C8DB8E72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logo Słupia</Template>
  <TotalTime>10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Z.S.S. Kępno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2022-12-20T08:39:00Z</cp:lastPrinted>
  <dcterms:created xsi:type="dcterms:W3CDTF">2024-08-28T07:43:00Z</dcterms:created>
  <dcterms:modified xsi:type="dcterms:W3CDTF">2024-08-28T07:47:00Z</dcterms:modified>
</cp:coreProperties>
</file>