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6C58D" w14:textId="77777777" w:rsidR="00C361D9" w:rsidRDefault="00C361D9" w:rsidP="00C361D9">
      <w:pPr>
        <w:jc w:val="center"/>
        <w:rPr>
          <w:rFonts w:ascii="Monotype Corsiva" w:hAnsi="Monotype Corsiva"/>
          <w:b/>
          <w:spacing w:val="50"/>
        </w:rPr>
      </w:pPr>
      <w:bookmarkStart w:id="0" w:name="_Hlk126145991"/>
    </w:p>
    <w:p w14:paraId="45657309" w14:textId="77777777" w:rsidR="00C361D9" w:rsidRPr="00876518" w:rsidRDefault="00C361D9" w:rsidP="00C361D9">
      <w:pPr>
        <w:jc w:val="center"/>
        <w:rPr>
          <w:rFonts w:ascii="Monotype Corsiva" w:hAnsi="Monotype Corsiva"/>
          <w:b/>
          <w:spacing w:val="50"/>
        </w:rPr>
      </w:pPr>
      <w:r w:rsidRPr="00876518">
        <w:rPr>
          <w:rFonts w:ascii="Monotype Corsiva" w:hAnsi="Monotype Corsiva"/>
          <w:b/>
          <w:spacing w:val="50"/>
          <w:sz w:val="20"/>
          <w:szCs w:val="20"/>
        </w:rPr>
        <w:t xml:space="preserve">         </w:t>
      </w:r>
      <w:r w:rsidRPr="00876518">
        <w:rPr>
          <w:rFonts w:ascii="Monotype Corsiva" w:hAnsi="Monotype Corsiva"/>
          <w:b/>
          <w:spacing w:val="50"/>
        </w:rPr>
        <w:t xml:space="preserve">Zespół Szkół Specjalnych </w:t>
      </w:r>
    </w:p>
    <w:p w14:paraId="5FFAFEAD" w14:textId="1D638494" w:rsidR="00C361D9" w:rsidRPr="00876518" w:rsidRDefault="00C361D9" w:rsidP="00C33C1E">
      <w:pPr>
        <w:rPr>
          <w:rFonts w:ascii="Monotype Corsiva" w:hAnsi="Monotype Corsiva"/>
          <w:b/>
          <w:spacing w:val="50"/>
        </w:rPr>
      </w:pPr>
      <w:r w:rsidRPr="00876518">
        <w:rPr>
          <w:rFonts w:ascii="Monotype Corsiva" w:hAnsi="Monotype Corsiva"/>
          <w:b/>
          <w:spacing w:val="50"/>
        </w:rPr>
        <w:t xml:space="preserve"> </w:t>
      </w:r>
      <w:r w:rsidR="003E4049" w:rsidRPr="00553A09">
        <w:rPr>
          <w:rFonts w:ascii="Monotype Corsiva" w:hAnsi="Monotype Corsiva"/>
          <w:b/>
          <w:noProof/>
          <w:spacing w:val="50"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0DE1EFC5" wp14:editId="2FB80F6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967323" cy="817880"/>
            <wp:effectExtent l="0" t="0" r="0" b="127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323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6518">
        <w:rPr>
          <w:rFonts w:ascii="Monotype Corsiva" w:hAnsi="Monotype Corsiva"/>
          <w:b/>
          <w:spacing w:val="50"/>
        </w:rPr>
        <w:t xml:space="preserve">    </w:t>
      </w:r>
      <w:r w:rsidR="00C33C1E" w:rsidRPr="00876518">
        <w:rPr>
          <w:rFonts w:ascii="Monotype Corsiva" w:hAnsi="Monotype Corsiva"/>
          <w:b/>
          <w:spacing w:val="50"/>
        </w:rPr>
        <w:t xml:space="preserve">                        </w:t>
      </w:r>
      <w:r w:rsidR="00876518" w:rsidRPr="00876518">
        <w:rPr>
          <w:rFonts w:ascii="Monotype Corsiva" w:hAnsi="Monotype Corsiva"/>
          <w:b/>
          <w:spacing w:val="50"/>
        </w:rPr>
        <w:t xml:space="preserve">              </w:t>
      </w:r>
      <w:r w:rsidRPr="00876518">
        <w:rPr>
          <w:rFonts w:ascii="Monotype Corsiva" w:hAnsi="Monotype Corsiva"/>
          <w:b/>
          <w:spacing w:val="50"/>
        </w:rPr>
        <w:t xml:space="preserve">w </w:t>
      </w:r>
      <w:r w:rsidR="00C33C1E" w:rsidRPr="00876518">
        <w:rPr>
          <w:rFonts w:ascii="Monotype Corsiva" w:hAnsi="Monotype Corsiva"/>
          <w:b/>
          <w:spacing w:val="50"/>
        </w:rPr>
        <w:t xml:space="preserve">Słupi pod </w:t>
      </w:r>
      <w:r w:rsidRPr="00876518">
        <w:rPr>
          <w:rFonts w:ascii="Monotype Corsiva" w:hAnsi="Monotype Corsiva"/>
          <w:b/>
          <w:spacing w:val="50"/>
        </w:rPr>
        <w:t>Kępn</w:t>
      </w:r>
      <w:r w:rsidR="00876518" w:rsidRPr="00876518">
        <w:rPr>
          <w:rFonts w:ascii="Monotype Corsiva" w:hAnsi="Monotype Corsiva"/>
          <w:b/>
          <w:spacing w:val="50"/>
        </w:rPr>
        <w:t>em</w:t>
      </w:r>
    </w:p>
    <w:p w14:paraId="3B092DF5" w14:textId="77777777" w:rsidR="00C33C1E" w:rsidRPr="00876518" w:rsidRDefault="00C361D9" w:rsidP="00C361D9">
      <w:pPr>
        <w:jc w:val="center"/>
        <w:rPr>
          <w:rFonts w:ascii="Monotype Corsiva" w:hAnsi="Monotype Corsiva"/>
          <w:b/>
          <w:spacing w:val="50"/>
        </w:rPr>
      </w:pPr>
      <w:r w:rsidRPr="00876518">
        <w:rPr>
          <w:rFonts w:ascii="Monotype Corsiva" w:hAnsi="Monotype Corsiva"/>
          <w:b/>
          <w:spacing w:val="50"/>
        </w:rPr>
        <w:t xml:space="preserve">        ul. </w:t>
      </w:r>
      <w:r w:rsidR="00C33C1E" w:rsidRPr="00876518">
        <w:rPr>
          <w:rFonts w:ascii="Monotype Corsiva" w:hAnsi="Monotype Corsiva"/>
          <w:b/>
          <w:spacing w:val="50"/>
        </w:rPr>
        <w:t xml:space="preserve">Katowicka  8 </w:t>
      </w:r>
    </w:p>
    <w:p w14:paraId="6A34D430" w14:textId="06D3C6DB" w:rsidR="00C361D9" w:rsidRPr="00876518" w:rsidRDefault="00C33C1E" w:rsidP="00C361D9">
      <w:pPr>
        <w:jc w:val="center"/>
        <w:rPr>
          <w:rFonts w:ascii="Monotype Corsiva" w:hAnsi="Monotype Corsiva"/>
          <w:b/>
          <w:spacing w:val="50"/>
        </w:rPr>
      </w:pPr>
      <w:r w:rsidRPr="00876518">
        <w:rPr>
          <w:rFonts w:ascii="Monotype Corsiva" w:hAnsi="Monotype Corsiva"/>
          <w:b/>
          <w:spacing w:val="50"/>
        </w:rPr>
        <w:t xml:space="preserve"> </w:t>
      </w:r>
      <w:r w:rsidR="003E4049">
        <w:rPr>
          <w:rFonts w:ascii="Monotype Corsiva" w:hAnsi="Monotype Corsiva"/>
          <w:b/>
          <w:spacing w:val="50"/>
        </w:rPr>
        <w:t xml:space="preserve">    </w:t>
      </w:r>
      <w:r w:rsidRPr="00876518">
        <w:rPr>
          <w:rFonts w:ascii="Monotype Corsiva" w:hAnsi="Monotype Corsiva"/>
          <w:b/>
          <w:spacing w:val="50"/>
        </w:rPr>
        <w:t>63-6</w:t>
      </w:r>
      <w:r w:rsidR="003E4049">
        <w:rPr>
          <w:rFonts w:ascii="Monotype Corsiva" w:hAnsi="Monotype Corsiva"/>
          <w:b/>
          <w:spacing w:val="50"/>
        </w:rPr>
        <w:t>04</w:t>
      </w:r>
      <w:r w:rsidRPr="00876518">
        <w:rPr>
          <w:rFonts w:ascii="Monotype Corsiva" w:hAnsi="Monotype Corsiva"/>
          <w:b/>
          <w:spacing w:val="50"/>
        </w:rPr>
        <w:t xml:space="preserve"> Słupia pod Kępnem</w:t>
      </w:r>
    </w:p>
    <w:p w14:paraId="07BD1A85" w14:textId="2817CFFC" w:rsidR="00C361D9" w:rsidRPr="00876518" w:rsidRDefault="00C361D9" w:rsidP="00C361D9">
      <w:pPr>
        <w:jc w:val="center"/>
        <w:rPr>
          <w:rFonts w:ascii="Monotype Corsiva" w:hAnsi="Monotype Corsiva"/>
          <w:b/>
          <w:spacing w:val="50"/>
        </w:rPr>
      </w:pPr>
      <w:r w:rsidRPr="00876518">
        <w:rPr>
          <w:rFonts w:ascii="Monotype Corsiva" w:hAnsi="Monotype Corsiva"/>
          <w:b/>
          <w:spacing w:val="50"/>
        </w:rPr>
        <w:t xml:space="preserve">     Tel.</w:t>
      </w:r>
      <w:r w:rsidR="0039713C" w:rsidRPr="00876518">
        <w:rPr>
          <w:rFonts w:ascii="Monotype Corsiva" w:hAnsi="Monotype Corsiva"/>
          <w:b/>
          <w:spacing w:val="50"/>
        </w:rPr>
        <w:t>/ fax</w:t>
      </w:r>
      <w:r w:rsidR="007C3C6B" w:rsidRPr="00876518">
        <w:rPr>
          <w:rFonts w:ascii="Monotype Corsiva" w:hAnsi="Monotype Corsiva"/>
          <w:b/>
          <w:spacing w:val="50"/>
        </w:rPr>
        <w:t xml:space="preserve"> 62</w:t>
      </w:r>
      <w:r w:rsidRPr="00876518">
        <w:rPr>
          <w:rFonts w:ascii="Monotype Corsiva" w:hAnsi="Monotype Corsiva"/>
          <w:b/>
          <w:spacing w:val="50"/>
        </w:rPr>
        <w:t>7822287</w:t>
      </w:r>
    </w:p>
    <w:p w14:paraId="7CAF1510" w14:textId="4ED7276F" w:rsidR="00A67718" w:rsidRDefault="009E68C6" w:rsidP="00D2691B">
      <w:pPr>
        <w:jc w:val="center"/>
      </w:pPr>
      <w:hyperlink r:id="rId9" w:history="1">
        <w:r w:rsidR="00D2691B" w:rsidRPr="004C0206">
          <w:rPr>
            <w:rStyle w:val="Hipercze"/>
          </w:rPr>
          <w:t>sekretariat@zss-slupia.pl</w:t>
        </w:r>
      </w:hyperlink>
    </w:p>
    <w:p w14:paraId="63C80238" w14:textId="77777777" w:rsidR="00C361D9" w:rsidRPr="00F203FA" w:rsidRDefault="00C361D9" w:rsidP="006043E3">
      <w:pPr>
        <w:pBdr>
          <w:bottom w:val="single" w:sz="6" w:space="1" w:color="auto"/>
        </w:pBdr>
        <w:rPr>
          <w:color w:val="365F91"/>
        </w:rPr>
      </w:pPr>
    </w:p>
    <w:bookmarkEnd w:id="0"/>
    <w:p w14:paraId="78080568" w14:textId="7924F9BA" w:rsidR="00C94158" w:rsidRPr="007E0C7C" w:rsidRDefault="00E109C4" w:rsidP="007E0C7C">
      <w:pPr>
        <w:spacing w:line="360" w:lineRule="auto"/>
        <w:jc w:val="right"/>
        <w:rPr>
          <w:sz w:val="16"/>
          <w:szCs w:val="16"/>
        </w:rPr>
      </w:pPr>
      <w:r w:rsidRPr="00337B32">
        <w:t xml:space="preserve">                                                                        </w:t>
      </w:r>
      <w:r>
        <w:t xml:space="preserve">    </w:t>
      </w:r>
      <w:r w:rsidR="00C94158">
        <w:t xml:space="preserve">                                                                                                        </w:t>
      </w:r>
      <w:r w:rsidR="00C94158" w:rsidRPr="007E0C7C">
        <w:rPr>
          <w:sz w:val="16"/>
          <w:szCs w:val="16"/>
        </w:rPr>
        <w:t>…..</w:t>
      </w:r>
      <w:r w:rsidR="00D73BEB" w:rsidRPr="007E0C7C">
        <w:rPr>
          <w:sz w:val="16"/>
          <w:szCs w:val="16"/>
        </w:rPr>
        <w:t>…………………</w:t>
      </w:r>
      <w:r w:rsidR="00C94158" w:rsidRPr="007E0C7C">
        <w:rPr>
          <w:sz w:val="16"/>
          <w:szCs w:val="16"/>
        </w:rPr>
        <w:t>………………….</w:t>
      </w:r>
    </w:p>
    <w:p w14:paraId="189598F3" w14:textId="6770E799" w:rsidR="00C94158" w:rsidRPr="00876518" w:rsidRDefault="00C94158" w:rsidP="00C94158">
      <w:pPr>
        <w:spacing w:line="360" w:lineRule="auto"/>
        <w:ind w:hanging="284"/>
        <w:jc w:val="center"/>
        <w:rPr>
          <w:i/>
          <w:iCs/>
          <w:sz w:val="16"/>
          <w:szCs w:val="16"/>
        </w:rPr>
      </w:pPr>
      <w:r w:rsidRPr="00876518">
        <w:rPr>
          <w:i/>
          <w:iCs/>
          <w:sz w:val="16"/>
          <w:szCs w:val="16"/>
        </w:rPr>
        <w:t xml:space="preserve">                                                                                      </w:t>
      </w:r>
      <w:r w:rsidR="007E0C7C" w:rsidRPr="00876518">
        <w:rPr>
          <w:i/>
          <w:iCs/>
          <w:sz w:val="16"/>
          <w:szCs w:val="16"/>
        </w:rPr>
        <w:t xml:space="preserve">                                 </w:t>
      </w:r>
      <w:r w:rsidR="00231963" w:rsidRPr="00876518">
        <w:rPr>
          <w:i/>
          <w:iCs/>
          <w:sz w:val="16"/>
          <w:szCs w:val="16"/>
        </w:rPr>
        <w:t xml:space="preserve">             </w:t>
      </w:r>
      <w:r w:rsidR="00876518">
        <w:rPr>
          <w:i/>
          <w:iCs/>
          <w:sz w:val="16"/>
          <w:szCs w:val="16"/>
        </w:rPr>
        <w:t xml:space="preserve">                                                  </w:t>
      </w:r>
      <w:r w:rsidR="00231963" w:rsidRPr="00876518">
        <w:rPr>
          <w:i/>
          <w:iCs/>
          <w:sz w:val="16"/>
          <w:szCs w:val="16"/>
        </w:rPr>
        <w:t xml:space="preserve">          </w:t>
      </w:r>
      <w:r w:rsidR="007E0C7C" w:rsidRPr="00876518">
        <w:rPr>
          <w:i/>
          <w:iCs/>
          <w:sz w:val="16"/>
          <w:szCs w:val="16"/>
        </w:rPr>
        <w:t xml:space="preserve">  </w:t>
      </w:r>
      <w:r w:rsidRPr="00876518">
        <w:rPr>
          <w:i/>
          <w:iCs/>
          <w:sz w:val="16"/>
          <w:szCs w:val="16"/>
        </w:rPr>
        <w:t xml:space="preserve"> (miejscowość, data)</w:t>
      </w:r>
    </w:p>
    <w:p w14:paraId="704B98A2" w14:textId="71D8BE56" w:rsidR="00C94158" w:rsidRPr="008A3E55" w:rsidRDefault="00C72624" w:rsidP="008A3E55">
      <w:pPr>
        <w:ind w:hanging="284"/>
        <w:rPr>
          <w:rFonts w:ascii="Arial" w:hAnsi="Arial" w:cs="Arial"/>
          <w:b/>
          <w:bCs/>
        </w:rPr>
      </w:pPr>
      <w:bookmarkStart w:id="1" w:name="_Hlk126144474"/>
      <w:r>
        <w:rPr>
          <w:sz w:val="16"/>
          <w:szCs w:val="16"/>
        </w:rPr>
        <w:t xml:space="preserve">        </w:t>
      </w:r>
      <w:r w:rsidR="00C94158" w:rsidRPr="007E0C7C">
        <w:rPr>
          <w:sz w:val="16"/>
          <w:szCs w:val="16"/>
        </w:rPr>
        <w:t xml:space="preserve"> </w:t>
      </w:r>
      <w:r w:rsidRPr="008A3E55">
        <w:rPr>
          <w:rFonts w:ascii="Arial" w:hAnsi="Arial" w:cs="Arial"/>
          <w:b/>
          <w:bCs/>
        </w:rPr>
        <w:t>DANE UCZNIA:</w:t>
      </w:r>
    </w:p>
    <w:p w14:paraId="2ED7834F" w14:textId="6706B175" w:rsidR="00C72624" w:rsidRPr="00231963" w:rsidRDefault="00D73BEB" w:rsidP="008A3E55">
      <w:pPr>
        <w:ind w:hanging="284"/>
        <w:rPr>
          <w:sz w:val="22"/>
          <w:szCs w:val="22"/>
        </w:rPr>
      </w:pPr>
      <w:r w:rsidRPr="007E0C7C">
        <w:rPr>
          <w:sz w:val="16"/>
          <w:szCs w:val="16"/>
        </w:rPr>
        <w:t xml:space="preserve">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5523"/>
      </w:tblGrid>
      <w:tr w:rsidR="00C72624" w14:paraId="16858031" w14:textId="77777777" w:rsidTr="008A3E55">
        <w:tc>
          <w:tcPr>
            <w:tcW w:w="4815" w:type="dxa"/>
            <w:shd w:val="clear" w:color="auto" w:fill="F2F2F2" w:themeFill="background1" w:themeFillShade="F2"/>
          </w:tcPr>
          <w:p w14:paraId="66BA19E0" w14:textId="0C2AF16C" w:rsidR="00C72624" w:rsidRPr="008A3E55" w:rsidRDefault="00C72624" w:rsidP="00C72624">
            <w:pPr>
              <w:spacing w:line="360" w:lineRule="auto"/>
              <w:rPr>
                <w:b/>
                <w:bCs/>
              </w:rPr>
            </w:pPr>
            <w:r w:rsidRPr="008A3E55">
              <w:rPr>
                <w:b/>
                <w:bCs/>
              </w:rPr>
              <w:t xml:space="preserve">Nazwisko i imię </w:t>
            </w:r>
          </w:p>
        </w:tc>
        <w:tc>
          <w:tcPr>
            <w:tcW w:w="5523" w:type="dxa"/>
          </w:tcPr>
          <w:p w14:paraId="0C7F9BB7" w14:textId="77777777" w:rsidR="00C72624" w:rsidRPr="007E74AB" w:rsidRDefault="00C72624" w:rsidP="00C72624">
            <w:pPr>
              <w:spacing w:line="360" w:lineRule="auto"/>
            </w:pPr>
          </w:p>
        </w:tc>
      </w:tr>
      <w:tr w:rsidR="00C72624" w14:paraId="6BF6DD05" w14:textId="77777777" w:rsidTr="008A3E55">
        <w:tc>
          <w:tcPr>
            <w:tcW w:w="4815" w:type="dxa"/>
            <w:shd w:val="clear" w:color="auto" w:fill="F2F2F2" w:themeFill="background1" w:themeFillShade="F2"/>
          </w:tcPr>
          <w:p w14:paraId="1A93A0EF" w14:textId="6DB90A96" w:rsidR="00C72624" w:rsidRPr="008A3E55" w:rsidRDefault="00C72624" w:rsidP="00C72624">
            <w:pPr>
              <w:spacing w:line="360" w:lineRule="auto"/>
              <w:rPr>
                <w:b/>
                <w:bCs/>
              </w:rPr>
            </w:pPr>
            <w:r w:rsidRPr="008A3E55">
              <w:rPr>
                <w:b/>
                <w:bCs/>
              </w:rPr>
              <w:t>D</w:t>
            </w:r>
            <w:r w:rsidR="005B4C9C" w:rsidRPr="008A3E55">
              <w:rPr>
                <w:b/>
                <w:bCs/>
              </w:rPr>
              <w:t>ata i miejsce urodzenia</w:t>
            </w:r>
          </w:p>
        </w:tc>
        <w:tc>
          <w:tcPr>
            <w:tcW w:w="5523" w:type="dxa"/>
          </w:tcPr>
          <w:p w14:paraId="2C91AF17" w14:textId="77777777" w:rsidR="00C72624" w:rsidRPr="007E74AB" w:rsidRDefault="00C72624" w:rsidP="00C72624">
            <w:pPr>
              <w:spacing w:line="360" w:lineRule="auto"/>
            </w:pPr>
          </w:p>
        </w:tc>
      </w:tr>
      <w:tr w:rsidR="00C72624" w14:paraId="3EF271A4" w14:textId="77777777" w:rsidTr="008A3E55">
        <w:tc>
          <w:tcPr>
            <w:tcW w:w="4815" w:type="dxa"/>
            <w:shd w:val="clear" w:color="auto" w:fill="F2F2F2" w:themeFill="background1" w:themeFillShade="F2"/>
          </w:tcPr>
          <w:p w14:paraId="7889F695" w14:textId="3F239507" w:rsidR="00C72624" w:rsidRPr="008A3E55" w:rsidRDefault="005B4C9C" w:rsidP="00C72624">
            <w:pPr>
              <w:spacing w:line="360" w:lineRule="auto"/>
              <w:rPr>
                <w:b/>
                <w:bCs/>
              </w:rPr>
            </w:pPr>
            <w:r w:rsidRPr="008A3E55">
              <w:rPr>
                <w:b/>
                <w:bCs/>
              </w:rPr>
              <w:t>Pesel</w:t>
            </w:r>
          </w:p>
        </w:tc>
        <w:tc>
          <w:tcPr>
            <w:tcW w:w="5523" w:type="dxa"/>
          </w:tcPr>
          <w:p w14:paraId="5FC5B660" w14:textId="77777777" w:rsidR="00C72624" w:rsidRPr="007E74AB" w:rsidRDefault="00C72624" w:rsidP="00C72624">
            <w:pPr>
              <w:spacing w:line="360" w:lineRule="auto"/>
            </w:pPr>
          </w:p>
        </w:tc>
      </w:tr>
      <w:tr w:rsidR="00C72624" w14:paraId="31D4D74C" w14:textId="77777777" w:rsidTr="008A3E55">
        <w:tc>
          <w:tcPr>
            <w:tcW w:w="4815" w:type="dxa"/>
            <w:shd w:val="clear" w:color="auto" w:fill="F2F2F2" w:themeFill="background1" w:themeFillShade="F2"/>
          </w:tcPr>
          <w:p w14:paraId="75FE8893" w14:textId="26FFC403" w:rsidR="00C72624" w:rsidRPr="008A3E55" w:rsidRDefault="005B4C9C" w:rsidP="00C72624">
            <w:pPr>
              <w:spacing w:line="360" w:lineRule="auto"/>
              <w:rPr>
                <w:b/>
                <w:bCs/>
              </w:rPr>
            </w:pPr>
            <w:bookmarkStart w:id="2" w:name="_Hlk126143636"/>
            <w:r w:rsidRPr="008A3E55">
              <w:rPr>
                <w:b/>
                <w:bCs/>
              </w:rPr>
              <w:t>Adres zamieszkania</w:t>
            </w:r>
            <w:r w:rsidR="00876518">
              <w:rPr>
                <w:b/>
                <w:bCs/>
              </w:rPr>
              <w:t>, gmina</w:t>
            </w:r>
          </w:p>
        </w:tc>
        <w:tc>
          <w:tcPr>
            <w:tcW w:w="5523" w:type="dxa"/>
          </w:tcPr>
          <w:p w14:paraId="40CA741A" w14:textId="77777777" w:rsidR="00C72624" w:rsidRPr="007E74AB" w:rsidRDefault="00C72624" w:rsidP="00C72624">
            <w:pPr>
              <w:spacing w:line="360" w:lineRule="auto"/>
            </w:pPr>
          </w:p>
        </w:tc>
      </w:tr>
      <w:tr w:rsidR="00C72624" w14:paraId="525F9395" w14:textId="77777777" w:rsidTr="008A3E55">
        <w:tc>
          <w:tcPr>
            <w:tcW w:w="4815" w:type="dxa"/>
            <w:shd w:val="clear" w:color="auto" w:fill="F2F2F2" w:themeFill="background1" w:themeFillShade="F2"/>
          </w:tcPr>
          <w:p w14:paraId="4D544DE2" w14:textId="04303CF0" w:rsidR="00C72624" w:rsidRPr="008A3E55" w:rsidRDefault="005B4C9C" w:rsidP="00C72624">
            <w:pPr>
              <w:spacing w:line="360" w:lineRule="auto"/>
              <w:rPr>
                <w:b/>
                <w:bCs/>
              </w:rPr>
            </w:pPr>
            <w:r w:rsidRPr="008A3E55">
              <w:rPr>
                <w:b/>
                <w:bCs/>
              </w:rPr>
              <w:t>Orzeczenie o potrzebie kształcenia specjalnego wydane przez Poradnię Psychologiczno-Pedagogiczną</w:t>
            </w:r>
          </w:p>
        </w:tc>
        <w:tc>
          <w:tcPr>
            <w:tcW w:w="5523" w:type="dxa"/>
          </w:tcPr>
          <w:p w14:paraId="5BF2E7B9" w14:textId="77777777" w:rsidR="00C72624" w:rsidRPr="007E74AB" w:rsidRDefault="005B4C9C" w:rsidP="00C72624">
            <w:pPr>
              <w:spacing w:line="360" w:lineRule="auto"/>
            </w:pPr>
            <w:r w:rsidRPr="007E74AB">
              <w:t>Data wydania:</w:t>
            </w:r>
          </w:p>
          <w:p w14:paraId="363CB7AF" w14:textId="5C4CED16" w:rsidR="005B4C9C" w:rsidRPr="007E74AB" w:rsidRDefault="007E74AB" w:rsidP="00C72624">
            <w:pPr>
              <w:spacing w:line="360" w:lineRule="auto"/>
            </w:pPr>
            <w:r w:rsidRPr="007E74AB">
              <w:t>Na okres:</w:t>
            </w:r>
          </w:p>
        </w:tc>
      </w:tr>
      <w:tr w:rsidR="00C72624" w14:paraId="563D71A9" w14:textId="77777777" w:rsidTr="008A3E55">
        <w:tc>
          <w:tcPr>
            <w:tcW w:w="4815" w:type="dxa"/>
            <w:shd w:val="clear" w:color="auto" w:fill="F2F2F2" w:themeFill="background1" w:themeFillShade="F2"/>
          </w:tcPr>
          <w:p w14:paraId="37ADA142" w14:textId="269A86A0" w:rsidR="00C72624" w:rsidRPr="008A3E55" w:rsidRDefault="007E74AB" w:rsidP="00C72624">
            <w:pPr>
              <w:spacing w:line="360" w:lineRule="auto"/>
              <w:rPr>
                <w:b/>
                <w:bCs/>
              </w:rPr>
            </w:pPr>
            <w:r w:rsidRPr="008A3E55">
              <w:rPr>
                <w:b/>
                <w:bCs/>
              </w:rPr>
              <w:t>Orzeczony stopień niepełnosprawności intelektualnej</w:t>
            </w:r>
          </w:p>
        </w:tc>
        <w:tc>
          <w:tcPr>
            <w:tcW w:w="5523" w:type="dxa"/>
          </w:tcPr>
          <w:p w14:paraId="1B102A8F" w14:textId="77777777" w:rsidR="00C72624" w:rsidRPr="007E74AB" w:rsidRDefault="00C72624" w:rsidP="00C72624">
            <w:pPr>
              <w:spacing w:line="360" w:lineRule="auto"/>
            </w:pPr>
          </w:p>
        </w:tc>
      </w:tr>
      <w:tr w:rsidR="00C72624" w14:paraId="7C87DB40" w14:textId="77777777" w:rsidTr="008A3E55">
        <w:tc>
          <w:tcPr>
            <w:tcW w:w="4815" w:type="dxa"/>
            <w:shd w:val="clear" w:color="auto" w:fill="F2F2F2" w:themeFill="background1" w:themeFillShade="F2"/>
          </w:tcPr>
          <w:p w14:paraId="0E3E45B3" w14:textId="5B1FE061" w:rsidR="00C72624" w:rsidRPr="008A3E55" w:rsidRDefault="007E74AB" w:rsidP="00C72624">
            <w:pPr>
              <w:spacing w:line="360" w:lineRule="auto"/>
              <w:rPr>
                <w:b/>
                <w:bCs/>
              </w:rPr>
            </w:pPr>
            <w:r w:rsidRPr="008A3E55">
              <w:rPr>
                <w:b/>
                <w:bCs/>
              </w:rPr>
              <w:t>Zgłoszenie do klasy</w:t>
            </w:r>
          </w:p>
        </w:tc>
        <w:tc>
          <w:tcPr>
            <w:tcW w:w="5523" w:type="dxa"/>
          </w:tcPr>
          <w:p w14:paraId="0604ADB0" w14:textId="77777777" w:rsidR="00C72624" w:rsidRPr="007E74AB" w:rsidRDefault="00C72624" w:rsidP="00C72624">
            <w:pPr>
              <w:spacing w:line="360" w:lineRule="auto"/>
            </w:pPr>
          </w:p>
        </w:tc>
      </w:tr>
      <w:tr w:rsidR="00C72624" w14:paraId="55A4CB1C" w14:textId="77777777" w:rsidTr="008A3E55">
        <w:tc>
          <w:tcPr>
            <w:tcW w:w="4815" w:type="dxa"/>
            <w:shd w:val="clear" w:color="auto" w:fill="F2F2F2" w:themeFill="background1" w:themeFillShade="F2"/>
          </w:tcPr>
          <w:p w14:paraId="02F32DCD" w14:textId="2F4A3CC7" w:rsidR="00C72624" w:rsidRPr="008A3E55" w:rsidRDefault="007E74AB" w:rsidP="00C72624">
            <w:pPr>
              <w:spacing w:line="360" w:lineRule="auto"/>
              <w:rPr>
                <w:b/>
                <w:bCs/>
              </w:rPr>
            </w:pPr>
            <w:r w:rsidRPr="008A3E55">
              <w:rPr>
                <w:b/>
                <w:bCs/>
              </w:rPr>
              <w:t>Dotychczasowy przebieg nauki/szkoły</w:t>
            </w:r>
          </w:p>
        </w:tc>
        <w:tc>
          <w:tcPr>
            <w:tcW w:w="5523" w:type="dxa"/>
          </w:tcPr>
          <w:p w14:paraId="4630B537" w14:textId="77777777" w:rsidR="00C72624" w:rsidRPr="007E74AB" w:rsidRDefault="00C72624" w:rsidP="00C72624">
            <w:pPr>
              <w:spacing w:line="360" w:lineRule="auto"/>
            </w:pPr>
          </w:p>
        </w:tc>
      </w:tr>
      <w:bookmarkEnd w:id="2"/>
      <w:tr w:rsidR="005B4C9C" w14:paraId="635164D9" w14:textId="77777777" w:rsidTr="008A3E55">
        <w:tc>
          <w:tcPr>
            <w:tcW w:w="4815" w:type="dxa"/>
            <w:shd w:val="clear" w:color="auto" w:fill="F2F2F2" w:themeFill="background1" w:themeFillShade="F2"/>
          </w:tcPr>
          <w:p w14:paraId="599D81B9" w14:textId="1CF98BE3" w:rsidR="005B4C9C" w:rsidRPr="008A3E55" w:rsidRDefault="007E74AB" w:rsidP="00924F8E">
            <w:pPr>
              <w:spacing w:line="360" w:lineRule="auto"/>
              <w:rPr>
                <w:b/>
                <w:bCs/>
              </w:rPr>
            </w:pPr>
            <w:r w:rsidRPr="008A3E55">
              <w:rPr>
                <w:b/>
                <w:bCs/>
              </w:rPr>
              <w:t>Szkoła Rejonowa</w:t>
            </w:r>
          </w:p>
        </w:tc>
        <w:tc>
          <w:tcPr>
            <w:tcW w:w="5523" w:type="dxa"/>
          </w:tcPr>
          <w:p w14:paraId="0A86755F" w14:textId="77777777" w:rsidR="005B4C9C" w:rsidRPr="007E74AB" w:rsidRDefault="005B4C9C" w:rsidP="00924F8E">
            <w:pPr>
              <w:spacing w:line="360" w:lineRule="auto"/>
            </w:pPr>
          </w:p>
        </w:tc>
      </w:tr>
      <w:bookmarkEnd w:id="1"/>
    </w:tbl>
    <w:p w14:paraId="38529D06" w14:textId="4C12ABA1" w:rsidR="00EC0F1D" w:rsidRDefault="00EC0F1D" w:rsidP="00C72624">
      <w:pPr>
        <w:spacing w:line="360" w:lineRule="auto"/>
        <w:rPr>
          <w:sz w:val="22"/>
          <w:szCs w:val="22"/>
        </w:rPr>
      </w:pPr>
    </w:p>
    <w:p w14:paraId="6624D692" w14:textId="35574797" w:rsidR="007E74AB" w:rsidRPr="008A3E55" w:rsidRDefault="007E74AB" w:rsidP="008A3E55">
      <w:pPr>
        <w:ind w:hanging="284"/>
        <w:rPr>
          <w:rFonts w:ascii="Arial" w:hAnsi="Arial" w:cs="Arial"/>
          <w:b/>
          <w:bCs/>
        </w:rPr>
      </w:pPr>
      <w:r>
        <w:rPr>
          <w:sz w:val="16"/>
          <w:szCs w:val="16"/>
        </w:rPr>
        <w:t xml:space="preserve">        </w:t>
      </w:r>
      <w:r w:rsidRPr="007E0C7C">
        <w:rPr>
          <w:sz w:val="16"/>
          <w:szCs w:val="16"/>
        </w:rPr>
        <w:t xml:space="preserve"> </w:t>
      </w:r>
      <w:r w:rsidRPr="008A3E55">
        <w:rPr>
          <w:rFonts w:ascii="Arial" w:hAnsi="Arial" w:cs="Arial"/>
          <w:b/>
          <w:bCs/>
        </w:rPr>
        <w:t>DANE RODZICÓW/OPIEKUNÓW</w:t>
      </w:r>
    </w:p>
    <w:p w14:paraId="2E48829F" w14:textId="77777777" w:rsidR="007E74AB" w:rsidRPr="00231963" w:rsidRDefault="007E74AB" w:rsidP="008A3E55">
      <w:pPr>
        <w:ind w:hanging="284"/>
        <w:rPr>
          <w:sz w:val="22"/>
          <w:szCs w:val="22"/>
        </w:rPr>
      </w:pPr>
      <w:r w:rsidRPr="007E0C7C">
        <w:rPr>
          <w:sz w:val="16"/>
          <w:szCs w:val="16"/>
        </w:rPr>
        <w:t xml:space="preserve">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94"/>
        <w:gridCol w:w="2722"/>
        <w:gridCol w:w="2722"/>
      </w:tblGrid>
      <w:tr w:rsidR="008A3E55" w14:paraId="363B1A5B" w14:textId="0C9013F0" w:rsidTr="008A3E55">
        <w:tc>
          <w:tcPr>
            <w:tcW w:w="4894" w:type="dxa"/>
            <w:shd w:val="clear" w:color="auto" w:fill="F2F2F2" w:themeFill="background1" w:themeFillShade="F2"/>
          </w:tcPr>
          <w:p w14:paraId="2EC7D099" w14:textId="7606AC72" w:rsidR="008A3E55" w:rsidRPr="007E74AB" w:rsidRDefault="008A3E55" w:rsidP="008A3E55"/>
        </w:tc>
        <w:tc>
          <w:tcPr>
            <w:tcW w:w="2722" w:type="dxa"/>
          </w:tcPr>
          <w:p w14:paraId="429A5852" w14:textId="4698D7BE" w:rsidR="008A3E55" w:rsidRPr="007E74AB" w:rsidRDefault="008A3E55" w:rsidP="008A3E55">
            <w:pPr>
              <w:jc w:val="center"/>
            </w:pPr>
            <w:r>
              <w:t>DANE  MATKI</w:t>
            </w:r>
          </w:p>
        </w:tc>
        <w:tc>
          <w:tcPr>
            <w:tcW w:w="2722" w:type="dxa"/>
          </w:tcPr>
          <w:p w14:paraId="0E59A73F" w14:textId="4846B266" w:rsidR="008A3E55" w:rsidRPr="007E74AB" w:rsidRDefault="008A3E55" w:rsidP="008A3E55">
            <w:pPr>
              <w:jc w:val="center"/>
            </w:pPr>
            <w:r>
              <w:t>DANE OJCA</w:t>
            </w:r>
          </w:p>
        </w:tc>
      </w:tr>
      <w:tr w:rsidR="008A3E55" w14:paraId="2C8C3A4D" w14:textId="2071D330" w:rsidTr="008A3E55">
        <w:tc>
          <w:tcPr>
            <w:tcW w:w="4894" w:type="dxa"/>
            <w:shd w:val="clear" w:color="auto" w:fill="F2F2F2" w:themeFill="background1" w:themeFillShade="F2"/>
          </w:tcPr>
          <w:p w14:paraId="146EE35D" w14:textId="4B0C2B40" w:rsidR="008A3E55" w:rsidRPr="008A3E55" w:rsidRDefault="008A3E55" w:rsidP="00924F8E">
            <w:pPr>
              <w:spacing w:line="360" w:lineRule="auto"/>
              <w:rPr>
                <w:b/>
                <w:bCs/>
              </w:rPr>
            </w:pPr>
            <w:bookmarkStart w:id="3" w:name="_Hlk126144710"/>
            <w:r w:rsidRPr="008A3E55">
              <w:rPr>
                <w:b/>
                <w:bCs/>
              </w:rPr>
              <w:t>Nazwisko i imię</w:t>
            </w:r>
          </w:p>
        </w:tc>
        <w:tc>
          <w:tcPr>
            <w:tcW w:w="2722" w:type="dxa"/>
          </w:tcPr>
          <w:p w14:paraId="7D151324" w14:textId="77777777" w:rsidR="008A3E55" w:rsidRPr="007E74AB" w:rsidRDefault="008A3E55" w:rsidP="00924F8E">
            <w:pPr>
              <w:spacing w:line="360" w:lineRule="auto"/>
            </w:pPr>
          </w:p>
        </w:tc>
        <w:tc>
          <w:tcPr>
            <w:tcW w:w="2722" w:type="dxa"/>
          </w:tcPr>
          <w:p w14:paraId="49BF8DDC" w14:textId="77777777" w:rsidR="008A3E55" w:rsidRPr="007E74AB" w:rsidRDefault="008A3E55" w:rsidP="00924F8E">
            <w:pPr>
              <w:spacing w:line="360" w:lineRule="auto"/>
            </w:pPr>
          </w:p>
        </w:tc>
      </w:tr>
      <w:tr w:rsidR="008A3E55" w14:paraId="6696323B" w14:textId="54B21E51" w:rsidTr="008A3E55">
        <w:tc>
          <w:tcPr>
            <w:tcW w:w="4894" w:type="dxa"/>
            <w:shd w:val="clear" w:color="auto" w:fill="F2F2F2" w:themeFill="background1" w:themeFillShade="F2"/>
          </w:tcPr>
          <w:p w14:paraId="1AA556F2" w14:textId="14137F6D" w:rsidR="008A3E55" w:rsidRPr="008A3E55" w:rsidRDefault="008A3E55" w:rsidP="00924F8E">
            <w:pPr>
              <w:spacing w:line="360" w:lineRule="auto"/>
              <w:rPr>
                <w:b/>
                <w:bCs/>
              </w:rPr>
            </w:pPr>
            <w:r w:rsidRPr="008A3E55">
              <w:rPr>
                <w:b/>
                <w:bCs/>
              </w:rPr>
              <w:t>Adres zamieszkania</w:t>
            </w:r>
          </w:p>
        </w:tc>
        <w:tc>
          <w:tcPr>
            <w:tcW w:w="2722" w:type="dxa"/>
          </w:tcPr>
          <w:p w14:paraId="54053384" w14:textId="77777777" w:rsidR="008A3E55" w:rsidRPr="007E74AB" w:rsidRDefault="008A3E55" w:rsidP="00924F8E">
            <w:pPr>
              <w:spacing w:line="360" w:lineRule="auto"/>
            </w:pPr>
          </w:p>
        </w:tc>
        <w:tc>
          <w:tcPr>
            <w:tcW w:w="2722" w:type="dxa"/>
          </w:tcPr>
          <w:p w14:paraId="5041EAC2" w14:textId="77777777" w:rsidR="008A3E55" w:rsidRPr="007E74AB" w:rsidRDefault="008A3E55" w:rsidP="00924F8E">
            <w:pPr>
              <w:spacing w:line="360" w:lineRule="auto"/>
            </w:pPr>
          </w:p>
        </w:tc>
      </w:tr>
      <w:bookmarkEnd w:id="3"/>
      <w:tr w:rsidR="008A3E55" w:rsidRPr="007E74AB" w14:paraId="74A80923" w14:textId="77777777" w:rsidTr="00924F8E">
        <w:tc>
          <w:tcPr>
            <w:tcW w:w="4894" w:type="dxa"/>
            <w:shd w:val="clear" w:color="auto" w:fill="F2F2F2" w:themeFill="background1" w:themeFillShade="F2"/>
          </w:tcPr>
          <w:p w14:paraId="2BB8ED19" w14:textId="468D9745" w:rsidR="008A3E55" w:rsidRPr="008A3E55" w:rsidRDefault="008A3E55" w:rsidP="00924F8E">
            <w:pPr>
              <w:spacing w:line="360" w:lineRule="auto"/>
              <w:rPr>
                <w:b/>
                <w:bCs/>
              </w:rPr>
            </w:pPr>
            <w:r w:rsidRPr="008A3E55">
              <w:rPr>
                <w:b/>
                <w:bCs/>
              </w:rPr>
              <w:t>Numer i seria dowodu osobistego</w:t>
            </w:r>
          </w:p>
        </w:tc>
        <w:tc>
          <w:tcPr>
            <w:tcW w:w="2722" w:type="dxa"/>
          </w:tcPr>
          <w:p w14:paraId="706CB092" w14:textId="77777777" w:rsidR="008A3E55" w:rsidRPr="007E74AB" w:rsidRDefault="008A3E55" w:rsidP="00924F8E">
            <w:pPr>
              <w:spacing w:line="360" w:lineRule="auto"/>
            </w:pPr>
          </w:p>
        </w:tc>
        <w:tc>
          <w:tcPr>
            <w:tcW w:w="2722" w:type="dxa"/>
          </w:tcPr>
          <w:p w14:paraId="14BEBEBD" w14:textId="77777777" w:rsidR="008A3E55" w:rsidRPr="007E74AB" w:rsidRDefault="008A3E55" w:rsidP="00924F8E">
            <w:pPr>
              <w:spacing w:line="360" w:lineRule="auto"/>
            </w:pPr>
          </w:p>
        </w:tc>
      </w:tr>
      <w:tr w:rsidR="008A3E55" w:rsidRPr="007E74AB" w14:paraId="2BB6592B" w14:textId="77777777" w:rsidTr="00924F8E">
        <w:tc>
          <w:tcPr>
            <w:tcW w:w="4894" w:type="dxa"/>
            <w:shd w:val="clear" w:color="auto" w:fill="F2F2F2" w:themeFill="background1" w:themeFillShade="F2"/>
          </w:tcPr>
          <w:p w14:paraId="6D73718F" w14:textId="49EF6F13" w:rsidR="008A3E55" w:rsidRPr="008A3E55" w:rsidRDefault="008A3E55" w:rsidP="00924F8E">
            <w:pPr>
              <w:spacing w:line="360" w:lineRule="auto"/>
              <w:rPr>
                <w:b/>
                <w:bCs/>
              </w:rPr>
            </w:pPr>
            <w:r w:rsidRPr="008A3E55">
              <w:rPr>
                <w:b/>
                <w:bCs/>
              </w:rPr>
              <w:t>Numer telefonu kontaktowego</w:t>
            </w:r>
          </w:p>
        </w:tc>
        <w:tc>
          <w:tcPr>
            <w:tcW w:w="2722" w:type="dxa"/>
          </w:tcPr>
          <w:p w14:paraId="00D85FE2" w14:textId="77777777" w:rsidR="008A3E55" w:rsidRPr="007E74AB" w:rsidRDefault="008A3E55" w:rsidP="00924F8E">
            <w:pPr>
              <w:spacing w:line="360" w:lineRule="auto"/>
            </w:pPr>
          </w:p>
        </w:tc>
        <w:tc>
          <w:tcPr>
            <w:tcW w:w="2722" w:type="dxa"/>
          </w:tcPr>
          <w:p w14:paraId="07E307FE" w14:textId="77777777" w:rsidR="008A3E55" w:rsidRPr="007E74AB" w:rsidRDefault="008A3E55" w:rsidP="00924F8E">
            <w:pPr>
              <w:spacing w:line="360" w:lineRule="auto"/>
            </w:pPr>
          </w:p>
        </w:tc>
      </w:tr>
    </w:tbl>
    <w:p w14:paraId="034F2D0A" w14:textId="656C39BF" w:rsidR="007E74AB" w:rsidRDefault="007E74AB" w:rsidP="00C72624">
      <w:pPr>
        <w:spacing w:line="360" w:lineRule="auto"/>
        <w:rPr>
          <w:sz w:val="22"/>
          <w:szCs w:val="22"/>
        </w:rPr>
      </w:pPr>
    </w:p>
    <w:p w14:paraId="03F02E9B" w14:textId="77777777" w:rsidR="00876518" w:rsidRPr="00876518" w:rsidRDefault="00876518" w:rsidP="00C72624">
      <w:pPr>
        <w:spacing w:line="360" w:lineRule="auto"/>
        <w:rPr>
          <w:sz w:val="6"/>
          <w:szCs w:val="6"/>
        </w:rPr>
      </w:pPr>
    </w:p>
    <w:p w14:paraId="27ADD3E0" w14:textId="138B3560" w:rsidR="008A3E55" w:rsidRPr="00876518" w:rsidRDefault="008A3E55" w:rsidP="00C72624">
      <w:pPr>
        <w:spacing w:line="360" w:lineRule="auto"/>
        <w:rPr>
          <w:rFonts w:ascii="Arial" w:hAnsi="Arial" w:cs="Arial"/>
        </w:rPr>
      </w:pPr>
      <w:r w:rsidRPr="00876518">
        <w:rPr>
          <w:rFonts w:ascii="Arial" w:hAnsi="Arial" w:cs="Arial"/>
        </w:rPr>
        <w:t>Osoba zgłaszająca dziecko do szkoły: (podkreślić właściwą formę) matka, ojciec, opiekun prawny</w:t>
      </w:r>
    </w:p>
    <w:p w14:paraId="5E8B6B81" w14:textId="398286E7" w:rsidR="008A3E55" w:rsidRPr="00876518" w:rsidRDefault="008A3E55" w:rsidP="00C72624">
      <w:pPr>
        <w:spacing w:line="360" w:lineRule="auto"/>
        <w:rPr>
          <w:rFonts w:ascii="Arial" w:hAnsi="Arial" w:cs="Arial"/>
          <w:sz w:val="16"/>
          <w:szCs w:val="16"/>
        </w:rPr>
      </w:pPr>
    </w:p>
    <w:p w14:paraId="0CF79996" w14:textId="0F193F0B" w:rsidR="008A3E55" w:rsidRPr="00876518" w:rsidRDefault="008A3E55" w:rsidP="00C72624">
      <w:pPr>
        <w:spacing w:line="360" w:lineRule="auto"/>
        <w:rPr>
          <w:rFonts w:ascii="Arial" w:hAnsi="Arial" w:cs="Arial"/>
          <w:sz w:val="16"/>
          <w:szCs w:val="16"/>
        </w:rPr>
      </w:pPr>
      <w:r w:rsidRPr="00876518">
        <w:rPr>
          <w:rFonts w:ascii="Arial" w:hAnsi="Arial" w:cs="Arial"/>
          <w:sz w:val="18"/>
          <w:szCs w:val="18"/>
        </w:rPr>
        <w:tab/>
      </w:r>
      <w:r w:rsidRPr="00876518">
        <w:rPr>
          <w:rFonts w:ascii="Arial" w:hAnsi="Arial" w:cs="Arial"/>
          <w:sz w:val="18"/>
          <w:szCs w:val="18"/>
        </w:rPr>
        <w:tab/>
      </w:r>
      <w:r w:rsidRPr="00876518">
        <w:rPr>
          <w:rFonts w:ascii="Arial" w:hAnsi="Arial" w:cs="Arial"/>
          <w:sz w:val="18"/>
          <w:szCs w:val="18"/>
        </w:rPr>
        <w:tab/>
      </w:r>
      <w:r w:rsidRPr="00876518">
        <w:rPr>
          <w:rFonts w:ascii="Arial" w:hAnsi="Arial" w:cs="Arial"/>
          <w:sz w:val="18"/>
          <w:szCs w:val="18"/>
        </w:rPr>
        <w:tab/>
      </w:r>
      <w:r w:rsidRPr="00876518">
        <w:rPr>
          <w:rFonts w:ascii="Arial" w:hAnsi="Arial" w:cs="Arial"/>
          <w:sz w:val="18"/>
          <w:szCs w:val="18"/>
        </w:rPr>
        <w:tab/>
      </w:r>
      <w:r w:rsidRPr="00876518">
        <w:rPr>
          <w:rFonts w:ascii="Arial" w:hAnsi="Arial" w:cs="Arial"/>
          <w:sz w:val="16"/>
          <w:szCs w:val="16"/>
        </w:rPr>
        <w:t>…………………………………………..</w:t>
      </w:r>
    </w:p>
    <w:p w14:paraId="56944D7B" w14:textId="18890299" w:rsidR="00876518" w:rsidRPr="00876518" w:rsidRDefault="00876518" w:rsidP="00876518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876518">
        <w:rPr>
          <w:rFonts w:ascii="Arial" w:hAnsi="Arial" w:cs="Arial"/>
          <w:sz w:val="16"/>
          <w:szCs w:val="16"/>
        </w:rPr>
        <w:t>(podpis)</w:t>
      </w:r>
    </w:p>
    <w:p w14:paraId="5B3557E9" w14:textId="287A658E" w:rsidR="00876518" w:rsidRPr="00876518" w:rsidRDefault="00876518" w:rsidP="00876518">
      <w:pPr>
        <w:spacing w:line="360" w:lineRule="auto"/>
        <w:jc w:val="center"/>
        <w:rPr>
          <w:rFonts w:ascii="Arial" w:hAnsi="Arial" w:cs="Arial"/>
        </w:rPr>
      </w:pPr>
    </w:p>
    <w:p w14:paraId="7A96BF3D" w14:textId="6C650327" w:rsidR="00876518" w:rsidRPr="00876518" w:rsidRDefault="00876518" w:rsidP="00876518">
      <w:pPr>
        <w:spacing w:line="360" w:lineRule="auto"/>
        <w:jc w:val="both"/>
        <w:rPr>
          <w:rFonts w:ascii="Arial" w:hAnsi="Arial" w:cs="Arial"/>
        </w:rPr>
      </w:pPr>
      <w:r w:rsidRPr="00876518">
        <w:rPr>
          <w:rFonts w:ascii="Arial" w:hAnsi="Arial" w:cs="Arial"/>
        </w:rPr>
        <w:t>Wyrażam zgodę na wykonywanie zdjęć mojego dziecka ………………………….. oraz na ich publikowanie</w:t>
      </w:r>
      <w:r>
        <w:rPr>
          <w:rFonts w:ascii="Arial" w:hAnsi="Arial" w:cs="Arial"/>
        </w:rPr>
        <w:t>.</w:t>
      </w:r>
    </w:p>
    <w:p w14:paraId="3C9D1236" w14:textId="77777777" w:rsidR="00876518" w:rsidRPr="00876518" w:rsidRDefault="00876518" w:rsidP="00876518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bookmarkStart w:id="4" w:name="_Hlk126145923"/>
      <w:r w:rsidRPr="00876518">
        <w:rPr>
          <w:rFonts w:ascii="Arial" w:hAnsi="Arial" w:cs="Arial"/>
          <w:sz w:val="16"/>
          <w:szCs w:val="16"/>
        </w:rPr>
        <w:t>…………………………………………..</w:t>
      </w:r>
    </w:p>
    <w:p w14:paraId="3EDCD920" w14:textId="2B2EB643" w:rsidR="008A3E55" w:rsidRPr="00D23F16" w:rsidRDefault="00876518" w:rsidP="00D23F16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876518">
        <w:rPr>
          <w:rFonts w:ascii="Arial" w:hAnsi="Arial" w:cs="Arial"/>
          <w:sz w:val="16"/>
          <w:szCs w:val="16"/>
        </w:rPr>
        <w:t>(podpis)</w:t>
      </w:r>
      <w:bookmarkEnd w:id="4"/>
    </w:p>
    <w:p w14:paraId="426039C1" w14:textId="77777777" w:rsidR="00D23F16" w:rsidRDefault="00D23F16" w:rsidP="00D23F16">
      <w:pPr>
        <w:jc w:val="center"/>
        <w:rPr>
          <w:rFonts w:ascii="Monotype Corsiva" w:hAnsi="Monotype Corsiva"/>
          <w:b/>
          <w:spacing w:val="50"/>
        </w:rPr>
      </w:pPr>
    </w:p>
    <w:p w14:paraId="00946E38" w14:textId="3EBFC7CB" w:rsidR="00D23F16" w:rsidRPr="00876518" w:rsidRDefault="003E4049" w:rsidP="00D23F16">
      <w:pPr>
        <w:jc w:val="center"/>
        <w:rPr>
          <w:rFonts w:ascii="Monotype Corsiva" w:hAnsi="Monotype Corsiva"/>
          <w:b/>
          <w:spacing w:val="50"/>
        </w:rPr>
      </w:pPr>
      <w:r w:rsidRPr="00553A09">
        <w:rPr>
          <w:rFonts w:ascii="Monotype Corsiva" w:hAnsi="Monotype Corsiva"/>
          <w:b/>
          <w:noProof/>
          <w:spacing w:val="50"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5E609082" wp14:editId="3994BC4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67323" cy="817880"/>
            <wp:effectExtent l="0" t="0" r="0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323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F16" w:rsidRPr="00876518">
        <w:rPr>
          <w:rFonts w:ascii="Monotype Corsiva" w:hAnsi="Monotype Corsiva"/>
          <w:b/>
          <w:spacing w:val="50"/>
          <w:sz w:val="20"/>
          <w:szCs w:val="20"/>
        </w:rPr>
        <w:t xml:space="preserve">         </w:t>
      </w:r>
      <w:r w:rsidR="00D23F16" w:rsidRPr="00876518">
        <w:rPr>
          <w:rFonts w:ascii="Monotype Corsiva" w:hAnsi="Monotype Corsiva"/>
          <w:b/>
          <w:spacing w:val="50"/>
        </w:rPr>
        <w:t xml:space="preserve">Zespół Szkół Specjalnych </w:t>
      </w:r>
    </w:p>
    <w:p w14:paraId="59550A4C" w14:textId="465C8B14" w:rsidR="00D23F16" w:rsidRPr="00876518" w:rsidRDefault="00D23F16" w:rsidP="00D23F16">
      <w:pPr>
        <w:rPr>
          <w:rFonts w:ascii="Monotype Corsiva" w:hAnsi="Monotype Corsiva"/>
          <w:b/>
          <w:spacing w:val="50"/>
        </w:rPr>
      </w:pPr>
      <w:r w:rsidRPr="00876518">
        <w:rPr>
          <w:rFonts w:ascii="Monotype Corsiva" w:hAnsi="Monotype Corsiva"/>
          <w:b/>
          <w:spacing w:val="50"/>
        </w:rPr>
        <w:t xml:space="preserve">                                          w Słupi pod Kępnem</w:t>
      </w:r>
    </w:p>
    <w:p w14:paraId="2E78E90B" w14:textId="77777777" w:rsidR="00D23F16" w:rsidRPr="00876518" w:rsidRDefault="00D23F16" w:rsidP="00D23F16">
      <w:pPr>
        <w:jc w:val="center"/>
        <w:rPr>
          <w:rFonts w:ascii="Monotype Corsiva" w:hAnsi="Monotype Corsiva"/>
          <w:b/>
          <w:spacing w:val="50"/>
        </w:rPr>
      </w:pPr>
      <w:r w:rsidRPr="00876518">
        <w:rPr>
          <w:rFonts w:ascii="Monotype Corsiva" w:hAnsi="Monotype Corsiva"/>
          <w:b/>
          <w:spacing w:val="50"/>
        </w:rPr>
        <w:t xml:space="preserve">        ul. Katowicka  8 </w:t>
      </w:r>
    </w:p>
    <w:p w14:paraId="6F910B5B" w14:textId="3A7DB4F7" w:rsidR="00D23F16" w:rsidRPr="00876518" w:rsidRDefault="003E4049" w:rsidP="00D23F16">
      <w:pPr>
        <w:jc w:val="center"/>
        <w:rPr>
          <w:rFonts w:ascii="Monotype Corsiva" w:hAnsi="Monotype Corsiva"/>
          <w:b/>
          <w:spacing w:val="50"/>
        </w:rPr>
      </w:pPr>
      <w:r>
        <w:rPr>
          <w:rFonts w:ascii="Monotype Corsiva" w:hAnsi="Monotype Corsiva"/>
          <w:b/>
          <w:spacing w:val="50"/>
        </w:rPr>
        <w:t xml:space="preserve">    </w:t>
      </w:r>
      <w:r w:rsidR="00D23F16" w:rsidRPr="00876518">
        <w:rPr>
          <w:rFonts w:ascii="Monotype Corsiva" w:hAnsi="Monotype Corsiva"/>
          <w:b/>
          <w:spacing w:val="50"/>
        </w:rPr>
        <w:t xml:space="preserve"> 63-6</w:t>
      </w:r>
      <w:r>
        <w:rPr>
          <w:rFonts w:ascii="Monotype Corsiva" w:hAnsi="Monotype Corsiva"/>
          <w:b/>
          <w:spacing w:val="50"/>
        </w:rPr>
        <w:t>04</w:t>
      </w:r>
      <w:r w:rsidR="00D23F16" w:rsidRPr="00876518">
        <w:rPr>
          <w:rFonts w:ascii="Monotype Corsiva" w:hAnsi="Monotype Corsiva"/>
          <w:b/>
          <w:spacing w:val="50"/>
        </w:rPr>
        <w:t xml:space="preserve"> Słupia pod Kępnem</w:t>
      </w:r>
    </w:p>
    <w:p w14:paraId="2A6DA363" w14:textId="6A6D86A8" w:rsidR="00D23F16" w:rsidRPr="00876518" w:rsidRDefault="00D23F16" w:rsidP="00D23F16">
      <w:pPr>
        <w:jc w:val="center"/>
        <w:rPr>
          <w:rFonts w:ascii="Monotype Corsiva" w:hAnsi="Monotype Corsiva"/>
          <w:b/>
          <w:spacing w:val="50"/>
        </w:rPr>
      </w:pPr>
      <w:r w:rsidRPr="00876518">
        <w:rPr>
          <w:rFonts w:ascii="Monotype Corsiva" w:hAnsi="Monotype Corsiva"/>
          <w:b/>
          <w:spacing w:val="50"/>
        </w:rPr>
        <w:t xml:space="preserve">       Tel./ fax 627822287</w:t>
      </w:r>
    </w:p>
    <w:p w14:paraId="4B21D439" w14:textId="77777777" w:rsidR="00D23F16" w:rsidRDefault="009E68C6" w:rsidP="00D23F16">
      <w:pPr>
        <w:jc w:val="center"/>
      </w:pPr>
      <w:hyperlink r:id="rId10" w:history="1">
        <w:r w:rsidR="00D23F16" w:rsidRPr="004C0206">
          <w:rPr>
            <w:rStyle w:val="Hipercze"/>
          </w:rPr>
          <w:t>sekretariat@zss-slupia.pl</w:t>
        </w:r>
      </w:hyperlink>
    </w:p>
    <w:p w14:paraId="6BD75E94" w14:textId="77777777" w:rsidR="00D23F16" w:rsidRPr="00F203FA" w:rsidRDefault="00D23F16" w:rsidP="00D23F16">
      <w:pPr>
        <w:pBdr>
          <w:bottom w:val="single" w:sz="6" w:space="1" w:color="auto"/>
        </w:pBdr>
        <w:rPr>
          <w:color w:val="365F91"/>
        </w:rPr>
      </w:pPr>
    </w:p>
    <w:p w14:paraId="04153318" w14:textId="146B7E95" w:rsidR="00876518" w:rsidRDefault="00876518" w:rsidP="00C72624">
      <w:pPr>
        <w:spacing w:line="360" w:lineRule="auto"/>
        <w:rPr>
          <w:rFonts w:ascii="Arial" w:hAnsi="Arial" w:cs="Arial"/>
        </w:rPr>
      </w:pPr>
    </w:p>
    <w:p w14:paraId="7AE3D5B2" w14:textId="1189F704" w:rsidR="00D23F16" w:rsidRDefault="00D23F16" w:rsidP="00C72624">
      <w:pPr>
        <w:spacing w:line="360" w:lineRule="auto"/>
        <w:rPr>
          <w:rFonts w:ascii="Arial" w:hAnsi="Arial" w:cs="Arial"/>
        </w:rPr>
      </w:pPr>
    </w:p>
    <w:p w14:paraId="74D616E9" w14:textId="7D9B5209" w:rsidR="00D23F16" w:rsidRDefault="00D23F16" w:rsidP="00C72624">
      <w:pPr>
        <w:spacing w:line="360" w:lineRule="auto"/>
        <w:rPr>
          <w:rFonts w:ascii="Arial" w:hAnsi="Arial" w:cs="Arial"/>
        </w:rPr>
      </w:pPr>
    </w:p>
    <w:p w14:paraId="4AA71622" w14:textId="77777777" w:rsidR="00D23F16" w:rsidRDefault="00D23F16" w:rsidP="00C72624">
      <w:pPr>
        <w:spacing w:line="360" w:lineRule="auto"/>
        <w:rPr>
          <w:rFonts w:ascii="Arial" w:hAnsi="Arial" w:cs="Arial"/>
        </w:rPr>
      </w:pPr>
    </w:p>
    <w:p w14:paraId="460C5A62" w14:textId="62F44913" w:rsidR="00876518" w:rsidRDefault="00876518" w:rsidP="00C72624">
      <w:pPr>
        <w:spacing w:line="360" w:lineRule="auto"/>
        <w:rPr>
          <w:rFonts w:ascii="Arial" w:hAnsi="Arial" w:cs="Arial"/>
        </w:rPr>
      </w:pPr>
    </w:p>
    <w:p w14:paraId="547D3BE7" w14:textId="556FB9BF" w:rsidR="00876518" w:rsidRDefault="00876518" w:rsidP="00D23F16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233AB">
        <w:rPr>
          <w:rFonts w:ascii="Arial" w:hAnsi="Arial" w:cs="Arial"/>
          <w:b/>
          <w:bCs/>
          <w:sz w:val="28"/>
          <w:szCs w:val="28"/>
        </w:rPr>
        <w:t>DECYZJA</w:t>
      </w:r>
    </w:p>
    <w:p w14:paraId="3A35C9CD" w14:textId="77777777" w:rsidR="00A233AB" w:rsidRPr="00A233AB" w:rsidRDefault="00A233AB" w:rsidP="00D23F16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6A75D0A" w14:textId="30218687" w:rsidR="00D23F16" w:rsidRPr="00A233AB" w:rsidRDefault="00D23F16" w:rsidP="00A233AB">
      <w:pPr>
        <w:spacing w:line="480" w:lineRule="auto"/>
        <w:jc w:val="center"/>
        <w:rPr>
          <w:rFonts w:ascii="Arial" w:hAnsi="Arial" w:cs="Arial"/>
          <w:sz w:val="28"/>
          <w:szCs w:val="28"/>
        </w:rPr>
      </w:pPr>
      <w:r w:rsidRPr="00A233AB">
        <w:rPr>
          <w:rFonts w:ascii="Arial" w:hAnsi="Arial" w:cs="Arial"/>
          <w:sz w:val="28"/>
          <w:szCs w:val="28"/>
        </w:rPr>
        <w:t>Dyrektora</w:t>
      </w:r>
    </w:p>
    <w:p w14:paraId="50A4582F" w14:textId="4B57CF69" w:rsidR="00876518" w:rsidRPr="00A233AB" w:rsidRDefault="00D23F16" w:rsidP="00A233AB">
      <w:pPr>
        <w:spacing w:line="480" w:lineRule="auto"/>
        <w:jc w:val="center"/>
        <w:rPr>
          <w:rFonts w:ascii="Arial" w:hAnsi="Arial" w:cs="Arial"/>
          <w:sz w:val="28"/>
          <w:szCs w:val="28"/>
        </w:rPr>
      </w:pPr>
      <w:r w:rsidRPr="00A233AB">
        <w:rPr>
          <w:rFonts w:ascii="Arial" w:hAnsi="Arial" w:cs="Arial"/>
          <w:sz w:val="28"/>
          <w:szCs w:val="28"/>
        </w:rPr>
        <w:t>Zespołu Szkół Specjalnych w Słupi pod Kępnem</w:t>
      </w:r>
    </w:p>
    <w:p w14:paraId="02BCC205" w14:textId="1E6BE940" w:rsidR="00D23F16" w:rsidRPr="00A233AB" w:rsidRDefault="00D23F16" w:rsidP="00D23F16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2CDFEEE8" w14:textId="25DCFCAB" w:rsidR="00D23F16" w:rsidRPr="00A233AB" w:rsidRDefault="00D23F16" w:rsidP="00D23F16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29D6036A" w14:textId="124DC470" w:rsidR="00D23F16" w:rsidRDefault="00D23F16" w:rsidP="00D23F16">
      <w:pPr>
        <w:spacing w:line="360" w:lineRule="auto"/>
        <w:jc w:val="center"/>
        <w:rPr>
          <w:rFonts w:ascii="Arial" w:hAnsi="Arial" w:cs="Arial"/>
        </w:rPr>
      </w:pPr>
    </w:p>
    <w:p w14:paraId="4C75C8BD" w14:textId="5DA2E282" w:rsidR="00D23F16" w:rsidRDefault="00D23F16" w:rsidP="00D23F16">
      <w:pPr>
        <w:spacing w:line="360" w:lineRule="auto"/>
        <w:jc w:val="center"/>
        <w:rPr>
          <w:rFonts w:ascii="Arial" w:hAnsi="Arial" w:cs="Arial"/>
        </w:rPr>
      </w:pPr>
    </w:p>
    <w:p w14:paraId="4CD88BFD" w14:textId="1A4F1E2E" w:rsidR="00D23F16" w:rsidRDefault="00D23F16" w:rsidP="00D23F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Dziecko przyjęte do klasy ……………………….. od dnia ……………………………..</w:t>
      </w:r>
    </w:p>
    <w:p w14:paraId="68459A6F" w14:textId="5142785A" w:rsidR="00D23F16" w:rsidRDefault="00D23F16" w:rsidP="00D23F16">
      <w:pPr>
        <w:spacing w:line="360" w:lineRule="auto"/>
        <w:jc w:val="both"/>
        <w:rPr>
          <w:rFonts w:ascii="Arial" w:hAnsi="Arial" w:cs="Arial"/>
        </w:rPr>
      </w:pPr>
    </w:p>
    <w:p w14:paraId="7E100156" w14:textId="47104EFB" w:rsidR="00D23F16" w:rsidRDefault="00D23F16" w:rsidP="00D23F16">
      <w:pPr>
        <w:spacing w:line="360" w:lineRule="auto"/>
        <w:jc w:val="both"/>
        <w:rPr>
          <w:rFonts w:ascii="Arial" w:hAnsi="Arial" w:cs="Arial"/>
        </w:rPr>
      </w:pPr>
    </w:p>
    <w:p w14:paraId="57B2CE12" w14:textId="01986F0C" w:rsidR="00D23F16" w:rsidRDefault="00D23F16" w:rsidP="00D23F16">
      <w:pPr>
        <w:spacing w:line="360" w:lineRule="auto"/>
        <w:jc w:val="both"/>
        <w:rPr>
          <w:rFonts w:ascii="Arial" w:hAnsi="Arial" w:cs="Arial"/>
        </w:rPr>
      </w:pPr>
    </w:p>
    <w:p w14:paraId="4FE8BF0E" w14:textId="6DE5B29E" w:rsidR="00D23F16" w:rsidRDefault="00D23F16" w:rsidP="00D23F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Brak możliwości przyjęcia dziecka z powodu …………………………………………..</w:t>
      </w:r>
    </w:p>
    <w:p w14:paraId="20024432" w14:textId="11FF021E" w:rsidR="00D23F16" w:rsidRDefault="00D23F16" w:rsidP="00D23F16">
      <w:pPr>
        <w:spacing w:line="360" w:lineRule="auto"/>
        <w:jc w:val="both"/>
        <w:rPr>
          <w:rFonts w:ascii="Arial" w:hAnsi="Arial" w:cs="Arial"/>
        </w:rPr>
      </w:pPr>
    </w:p>
    <w:p w14:paraId="7F00E51A" w14:textId="60621D17" w:rsidR="00D23F16" w:rsidRDefault="00D23F16" w:rsidP="00D23F16">
      <w:pPr>
        <w:spacing w:line="360" w:lineRule="auto"/>
        <w:jc w:val="both"/>
        <w:rPr>
          <w:rFonts w:ascii="Arial" w:hAnsi="Arial" w:cs="Arial"/>
        </w:rPr>
      </w:pPr>
    </w:p>
    <w:p w14:paraId="2F02E4EE" w14:textId="1D1555AE" w:rsidR="00D23F16" w:rsidRDefault="00D23F16" w:rsidP="00D23F16">
      <w:pPr>
        <w:spacing w:line="360" w:lineRule="auto"/>
        <w:jc w:val="both"/>
        <w:rPr>
          <w:rFonts w:ascii="Arial" w:hAnsi="Arial" w:cs="Arial"/>
        </w:rPr>
      </w:pPr>
    </w:p>
    <w:p w14:paraId="5684B82B" w14:textId="3C9A4028" w:rsidR="00D23F16" w:rsidRDefault="00D23F16" w:rsidP="00D23F16">
      <w:pPr>
        <w:spacing w:line="360" w:lineRule="auto"/>
        <w:jc w:val="both"/>
        <w:rPr>
          <w:rFonts w:ascii="Arial" w:hAnsi="Arial" w:cs="Arial"/>
        </w:rPr>
      </w:pPr>
    </w:p>
    <w:p w14:paraId="049C2603" w14:textId="756AEEA5" w:rsidR="00D23F16" w:rsidRDefault="00D23F16" w:rsidP="00D23F16">
      <w:pPr>
        <w:spacing w:line="360" w:lineRule="auto"/>
        <w:jc w:val="both"/>
        <w:rPr>
          <w:rFonts w:ascii="Arial" w:hAnsi="Arial" w:cs="Arial"/>
        </w:rPr>
      </w:pPr>
    </w:p>
    <w:p w14:paraId="22521A91" w14:textId="42D1F26F" w:rsidR="00D23F16" w:rsidRDefault="00D23F16" w:rsidP="00D23F16">
      <w:pPr>
        <w:spacing w:line="360" w:lineRule="auto"/>
        <w:jc w:val="both"/>
        <w:rPr>
          <w:rFonts w:ascii="Arial" w:hAnsi="Arial" w:cs="Arial"/>
        </w:rPr>
      </w:pPr>
    </w:p>
    <w:p w14:paraId="0B4E6A4A" w14:textId="5A5043D1" w:rsidR="00D23F16" w:rsidRDefault="00D23F16" w:rsidP="00D23F16">
      <w:pPr>
        <w:spacing w:line="360" w:lineRule="auto"/>
        <w:jc w:val="both"/>
        <w:rPr>
          <w:rFonts w:ascii="Arial" w:hAnsi="Arial" w:cs="Arial"/>
        </w:rPr>
      </w:pPr>
    </w:p>
    <w:p w14:paraId="6843AB9F" w14:textId="77777777" w:rsidR="00D23F16" w:rsidRPr="00876518" w:rsidRDefault="00D23F16" w:rsidP="00D23F16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876518">
        <w:rPr>
          <w:rFonts w:ascii="Arial" w:hAnsi="Arial" w:cs="Arial"/>
          <w:sz w:val="16"/>
          <w:szCs w:val="16"/>
        </w:rPr>
        <w:t>…………………………………………..</w:t>
      </w:r>
    </w:p>
    <w:p w14:paraId="071BD3CC" w14:textId="75212A95" w:rsidR="00D23F16" w:rsidRPr="00876518" w:rsidRDefault="00D23F16" w:rsidP="00D23F16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876518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 xml:space="preserve">data, </w:t>
      </w:r>
      <w:r w:rsidRPr="00876518">
        <w:rPr>
          <w:rFonts w:ascii="Arial" w:hAnsi="Arial" w:cs="Arial"/>
          <w:sz w:val="16"/>
          <w:szCs w:val="16"/>
        </w:rPr>
        <w:t>podpis</w:t>
      </w:r>
      <w:r>
        <w:rPr>
          <w:rFonts w:ascii="Arial" w:hAnsi="Arial" w:cs="Arial"/>
          <w:sz w:val="16"/>
          <w:szCs w:val="16"/>
        </w:rPr>
        <w:t xml:space="preserve"> dyrektora</w:t>
      </w:r>
      <w:r w:rsidRPr="00876518">
        <w:rPr>
          <w:rFonts w:ascii="Arial" w:hAnsi="Arial" w:cs="Arial"/>
          <w:sz w:val="16"/>
          <w:szCs w:val="16"/>
        </w:rPr>
        <w:t>)</w:t>
      </w:r>
    </w:p>
    <w:p w14:paraId="544685D6" w14:textId="77777777" w:rsidR="00D23F16" w:rsidRPr="00876518" w:rsidRDefault="00D23F16" w:rsidP="00D23F16">
      <w:pPr>
        <w:spacing w:line="360" w:lineRule="auto"/>
        <w:jc w:val="both"/>
        <w:rPr>
          <w:rFonts w:ascii="Arial" w:hAnsi="Arial" w:cs="Arial"/>
        </w:rPr>
      </w:pPr>
    </w:p>
    <w:sectPr w:rsidR="00D23F16" w:rsidRPr="00876518" w:rsidSect="008361C0">
      <w:footerReference w:type="default" r:id="rId11"/>
      <w:pgSz w:w="11906" w:h="16838"/>
      <w:pgMar w:top="180" w:right="707" w:bottom="53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D9108" w14:textId="77777777" w:rsidR="009E68C6" w:rsidRDefault="009E68C6" w:rsidP="00876518">
      <w:r>
        <w:separator/>
      </w:r>
    </w:p>
  </w:endnote>
  <w:endnote w:type="continuationSeparator" w:id="0">
    <w:p w14:paraId="17BA3D57" w14:textId="77777777" w:rsidR="009E68C6" w:rsidRDefault="009E68C6" w:rsidP="0087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6288489"/>
      <w:docPartObj>
        <w:docPartGallery w:val="Page Numbers (Bottom of Page)"/>
        <w:docPartUnique/>
      </w:docPartObj>
    </w:sdtPr>
    <w:sdtEndPr/>
    <w:sdtContent>
      <w:p w14:paraId="62F77D5C" w14:textId="1B41C1F5" w:rsidR="00876518" w:rsidRDefault="0087651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E4159F" w14:textId="77777777" w:rsidR="00876518" w:rsidRDefault="008765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75C23" w14:textId="77777777" w:rsidR="009E68C6" w:rsidRDefault="009E68C6" w:rsidP="00876518">
      <w:r>
        <w:separator/>
      </w:r>
    </w:p>
  </w:footnote>
  <w:footnote w:type="continuationSeparator" w:id="0">
    <w:p w14:paraId="6F679707" w14:textId="77777777" w:rsidR="009E68C6" w:rsidRDefault="009E68C6" w:rsidP="00876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6A8277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7703EA"/>
    <w:multiLevelType w:val="hybridMultilevel"/>
    <w:tmpl w:val="A948B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7053D"/>
    <w:multiLevelType w:val="hybridMultilevel"/>
    <w:tmpl w:val="450C3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44779"/>
    <w:multiLevelType w:val="hybridMultilevel"/>
    <w:tmpl w:val="ED08F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D03348"/>
    <w:multiLevelType w:val="hybridMultilevel"/>
    <w:tmpl w:val="8D64D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9F"/>
    <w:rsid w:val="00000713"/>
    <w:rsid w:val="00012A7B"/>
    <w:rsid w:val="000316BB"/>
    <w:rsid w:val="0004660F"/>
    <w:rsid w:val="000E3C5A"/>
    <w:rsid w:val="001471BC"/>
    <w:rsid w:val="00180C3F"/>
    <w:rsid w:val="001C73A4"/>
    <w:rsid w:val="001C7648"/>
    <w:rsid w:val="001F4694"/>
    <w:rsid w:val="002207AC"/>
    <w:rsid w:val="00231963"/>
    <w:rsid w:val="002606CF"/>
    <w:rsid w:val="002803C0"/>
    <w:rsid w:val="002810ED"/>
    <w:rsid w:val="002958B6"/>
    <w:rsid w:val="002C5A7A"/>
    <w:rsid w:val="002D4F01"/>
    <w:rsid w:val="00313D6C"/>
    <w:rsid w:val="0039713C"/>
    <w:rsid w:val="003D3DEF"/>
    <w:rsid w:val="003E4049"/>
    <w:rsid w:val="00423223"/>
    <w:rsid w:val="00445DEE"/>
    <w:rsid w:val="004E2C17"/>
    <w:rsid w:val="004F3867"/>
    <w:rsid w:val="0054068C"/>
    <w:rsid w:val="0055471A"/>
    <w:rsid w:val="005B4C9C"/>
    <w:rsid w:val="005E6095"/>
    <w:rsid w:val="006043E3"/>
    <w:rsid w:val="00632DD9"/>
    <w:rsid w:val="006836C4"/>
    <w:rsid w:val="006A4481"/>
    <w:rsid w:val="006C2298"/>
    <w:rsid w:val="006D718A"/>
    <w:rsid w:val="006F4924"/>
    <w:rsid w:val="00740FD3"/>
    <w:rsid w:val="00770581"/>
    <w:rsid w:val="007745E1"/>
    <w:rsid w:val="0078137C"/>
    <w:rsid w:val="007A4F20"/>
    <w:rsid w:val="007C3C6B"/>
    <w:rsid w:val="007E0C7C"/>
    <w:rsid w:val="007E74AB"/>
    <w:rsid w:val="0080343B"/>
    <w:rsid w:val="008058B0"/>
    <w:rsid w:val="00826095"/>
    <w:rsid w:val="008361C0"/>
    <w:rsid w:val="00873AB2"/>
    <w:rsid w:val="00876518"/>
    <w:rsid w:val="00883FB2"/>
    <w:rsid w:val="0089211C"/>
    <w:rsid w:val="00897E8C"/>
    <w:rsid w:val="008A3E55"/>
    <w:rsid w:val="008B6026"/>
    <w:rsid w:val="008C39B7"/>
    <w:rsid w:val="008D0A1E"/>
    <w:rsid w:val="008F4465"/>
    <w:rsid w:val="00907E6F"/>
    <w:rsid w:val="009163F2"/>
    <w:rsid w:val="0097030F"/>
    <w:rsid w:val="00984CA1"/>
    <w:rsid w:val="00987FB5"/>
    <w:rsid w:val="009C534E"/>
    <w:rsid w:val="009D1471"/>
    <w:rsid w:val="009E68C6"/>
    <w:rsid w:val="009F6AE5"/>
    <w:rsid w:val="00A233AB"/>
    <w:rsid w:val="00A30F53"/>
    <w:rsid w:val="00A326F4"/>
    <w:rsid w:val="00A46C5B"/>
    <w:rsid w:val="00A555BD"/>
    <w:rsid w:val="00A67718"/>
    <w:rsid w:val="00A849BF"/>
    <w:rsid w:val="00A9489D"/>
    <w:rsid w:val="00A9717F"/>
    <w:rsid w:val="00B05867"/>
    <w:rsid w:val="00B53D70"/>
    <w:rsid w:val="00B64500"/>
    <w:rsid w:val="00BB24A7"/>
    <w:rsid w:val="00BC04F0"/>
    <w:rsid w:val="00C30525"/>
    <w:rsid w:val="00C330ED"/>
    <w:rsid w:val="00C33C1E"/>
    <w:rsid w:val="00C361D9"/>
    <w:rsid w:val="00C46205"/>
    <w:rsid w:val="00C72624"/>
    <w:rsid w:val="00C94158"/>
    <w:rsid w:val="00CA0C4B"/>
    <w:rsid w:val="00CC202B"/>
    <w:rsid w:val="00CD27E3"/>
    <w:rsid w:val="00CE797A"/>
    <w:rsid w:val="00CF772B"/>
    <w:rsid w:val="00D1357B"/>
    <w:rsid w:val="00D23F16"/>
    <w:rsid w:val="00D2691B"/>
    <w:rsid w:val="00D7109F"/>
    <w:rsid w:val="00D73BEB"/>
    <w:rsid w:val="00DB1419"/>
    <w:rsid w:val="00DF5AC9"/>
    <w:rsid w:val="00E109C4"/>
    <w:rsid w:val="00E351C3"/>
    <w:rsid w:val="00E536DF"/>
    <w:rsid w:val="00E549B2"/>
    <w:rsid w:val="00E6462D"/>
    <w:rsid w:val="00E6712E"/>
    <w:rsid w:val="00EB4EFE"/>
    <w:rsid w:val="00EB567B"/>
    <w:rsid w:val="00EB641D"/>
    <w:rsid w:val="00EB756B"/>
    <w:rsid w:val="00EC0F1D"/>
    <w:rsid w:val="00EC1697"/>
    <w:rsid w:val="00EC7EA8"/>
    <w:rsid w:val="00ED4F3A"/>
    <w:rsid w:val="00EF0A8A"/>
    <w:rsid w:val="00F203FA"/>
    <w:rsid w:val="00F36C39"/>
    <w:rsid w:val="00F62B2F"/>
    <w:rsid w:val="00F8064E"/>
    <w:rsid w:val="00FA669C"/>
    <w:rsid w:val="00FF6737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28083"/>
  <w15:docId w15:val="{01667A1F-F4CB-4570-91ED-DCAC479D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61D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07E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E351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907E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B14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361D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6A448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9F6AE5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9D1471"/>
    <w:rPr>
      <w:b/>
      <w:bCs/>
    </w:rPr>
  </w:style>
  <w:style w:type="character" w:customStyle="1" w:styleId="Nagwek4Znak">
    <w:name w:val="Nagłówek 4 Znak"/>
    <w:link w:val="Nagwek4"/>
    <w:semiHidden/>
    <w:rsid w:val="00DB141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rticletext">
    <w:name w:val="articletext"/>
    <w:basedOn w:val="Domylnaczcionkaakapitu"/>
    <w:rsid w:val="00DB1419"/>
  </w:style>
  <w:style w:type="paragraph" w:styleId="NormalnyWeb">
    <w:name w:val="Normal (Web)"/>
    <w:basedOn w:val="Normalny"/>
    <w:uiPriority w:val="99"/>
    <w:unhideWhenUsed/>
    <w:rsid w:val="00A30F53"/>
    <w:pPr>
      <w:spacing w:before="100" w:beforeAutospacing="1" w:after="100" w:afterAutospacing="1"/>
    </w:pPr>
  </w:style>
  <w:style w:type="character" w:customStyle="1" w:styleId="TekstdymkaZnak">
    <w:name w:val="Tekst dymka Znak"/>
    <w:link w:val="Tekstdymka"/>
    <w:uiPriority w:val="99"/>
    <w:semiHidden/>
    <w:rsid w:val="00C4620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5AC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907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907E6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">
    <w:name w:val="Body Text"/>
    <w:basedOn w:val="Normalny"/>
    <w:link w:val="TekstpodstawowyZnak"/>
    <w:rsid w:val="00907E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07E6F"/>
    <w:rPr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rsid w:val="00907E6F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907E6F"/>
    <w:rPr>
      <w:sz w:val="24"/>
      <w:szCs w:val="24"/>
    </w:rPr>
  </w:style>
  <w:style w:type="table" w:styleId="Tabela-Siatka">
    <w:name w:val="Table Grid"/>
    <w:basedOn w:val="Standardowy"/>
    <w:rsid w:val="00FF6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rsid w:val="00BB24A7"/>
    <w:pPr>
      <w:numPr>
        <w:numId w:val="3"/>
      </w:numPr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2691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nhideWhenUsed/>
    <w:rsid w:val="008765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7651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765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65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7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520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6D6D6"/>
                        <w:left w:val="single" w:sz="2" w:space="0" w:color="D6D6D6"/>
                        <w:bottom w:val="single" w:sz="2" w:space="0" w:color="D6D6D6"/>
                        <w:right w:val="single" w:sz="2" w:space="0" w:color="D6D6D6"/>
                      </w:divBdr>
                      <w:divsChild>
                        <w:div w:id="14893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05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@zss-slup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zss-slupia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Local\Temp\papier%20logo%20S&#322;upi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40B36-6484-4815-BE95-C8DB8E72D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logo Słupia</Template>
  <TotalTime>2</TotalTime>
  <Pages>2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Z.S.S. Kępno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cp:lastPrinted>2022-12-20T08:39:00Z</cp:lastPrinted>
  <dcterms:created xsi:type="dcterms:W3CDTF">2024-08-28T07:55:00Z</dcterms:created>
  <dcterms:modified xsi:type="dcterms:W3CDTF">2024-08-28T07:55:00Z</dcterms:modified>
</cp:coreProperties>
</file>