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6C58D" w14:textId="77777777" w:rsidR="00C361D9" w:rsidRDefault="00C361D9" w:rsidP="00C361D9">
      <w:pPr>
        <w:jc w:val="center"/>
        <w:rPr>
          <w:rFonts w:ascii="Monotype Corsiva" w:hAnsi="Monotype Corsiva"/>
          <w:b/>
          <w:spacing w:val="50"/>
        </w:rPr>
      </w:pPr>
      <w:bookmarkStart w:id="0" w:name="_Hlk126145991"/>
    </w:p>
    <w:p w14:paraId="45657309" w14:textId="77777777" w:rsidR="00C361D9" w:rsidRPr="00876518" w:rsidRDefault="00C361D9" w:rsidP="00C361D9">
      <w:pPr>
        <w:jc w:val="center"/>
        <w:rPr>
          <w:rFonts w:ascii="Monotype Corsiva" w:hAnsi="Monotype Corsiva"/>
          <w:b/>
          <w:spacing w:val="50"/>
        </w:rPr>
      </w:pPr>
      <w:r w:rsidRPr="00876518">
        <w:rPr>
          <w:rFonts w:ascii="Monotype Corsiva" w:hAnsi="Monotype Corsiva"/>
          <w:b/>
          <w:spacing w:val="50"/>
          <w:sz w:val="20"/>
          <w:szCs w:val="20"/>
        </w:rPr>
        <w:t xml:space="preserve">         </w:t>
      </w:r>
      <w:r w:rsidRPr="00876518">
        <w:rPr>
          <w:rFonts w:ascii="Monotype Corsiva" w:hAnsi="Monotype Corsiva"/>
          <w:b/>
          <w:spacing w:val="50"/>
        </w:rPr>
        <w:t xml:space="preserve">Zespół Szkół Specjalnych </w:t>
      </w:r>
    </w:p>
    <w:p w14:paraId="5FFAFEAD" w14:textId="14EB4D4A" w:rsidR="00C361D9" w:rsidRPr="00876518" w:rsidRDefault="00C361D9" w:rsidP="00C33C1E">
      <w:pPr>
        <w:rPr>
          <w:rFonts w:ascii="Monotype Corsiva" w:hAnsi="Monotype Corsiva"/>
          <w:b/>
          <w:spacing w:val="50"/>
        </w:rPr>
      </w:pPr>
      <w:r w:rsidRPr="00876518">
        <w:rPr>
          <w:rFonts w:ascii="Monotype Corsiva" w:hAnsi="Monotype Corsiva"/>
          <w:b/>
          <w:spacing w:val="50"/>
        </w:rPr>
        <w:t xml:space="preserve">   </w:t>
      </w:r>
      <w:r w:rsidR="003C0896" w:rsidRPr="00553A09">
        <w:rPr>
          <w:rFonts w:ascii="Monotype Corsiva" w:hAnsi="Monotype Corsiva"/>
          <w:b/>
          <w:noProof/>
          <w:spacing w:val="5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FEB12D4" wp14:editId="083E3A9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967323" cy="817880"/>
            <wp:effectExtent l="0" t="0" r="0" b="127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323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6518">
        <w:rPr>
          <w:rFonts w:ascii="Monotype Corsiva" w:hAnsi="Monotype Corsiva"/>
          <w:b/>
          <w:spacing w:val="50"/>
        </w:rPr>
        <w:t xml:space="preserve">  </w:t>
      </w:r>
      <w:r w:rsidR="00C33C1E" w:rsidRPr="00876518">
        <w:rPr>
          <w:rFonts w:ascii="Monotype Corsiva" w:hAnsi="Monotype Corsiva"/>
          <w:b/>
          <w:spacing w:val="50"/>
        </w:rPr>
        <w:t xml:space="preserve">                        </w:t>
      </w:r>
      <w:r w:rsidR="00876518" w:rsidRPr="00876518">
        <w:rPr>
          <w:rFonts w:ascii="Monotype Corsiva" w:hAnsi="Monotype Corsiva"/>
          <w:b/>
          <w:spacing w:val="50"/>
        </w:rPr>
        <w:t xml:space="preserve">             </w:t>
      </w:r>
      <w:r w:rsidRPr="00876518">
        <w:rPr>
          <w:rFonts w:ascii="Monotype Corsiva" w:hAnsi="Monotype Corsiva"/>
          <w:b/>
          <w:spacing w:val="50"/>
        </w:rPr>
        <w:t xml:space="preserve">w </w:t>
      </w:r>
      <w:r w:rsidR="00C33C1E" w:rsidRPr="00876518">
        <w:rPr>
          <w:rFonts w:ascii="Monotype Corsiva" w:hAnsi="Monotype Corsiva"/>
          <w:b/>
          <w:spacing w:val="50"/>
        </w:rPr>
        <w:t xml:space="preserve">Słupi pod </w:t>
      </w:r>
      <w:r w:rsidRPr="00876518">
        <w:rPr>
          <w:rFonts w:ascii="Monotype Corsiva" w:hAnsi="Monotype Corsiva"/>
          <w:b/>
          <w:spacing w:val="50"/>
        </w:rPr>
        <w:t>Kępn</w:t>
      </w:r>
      <w:r w:rsidR="00876518" w:rsidRPr="00876518">
        <w:rPr>
          <w:rFonts w:ascii="Monotype Corsiva" w:hAnsi="Monotype Corsiva"/>
          <w:b/>
          <w:spacing w:val="50"/>
        </w:rPr>
        <w:t>em</w:t>
      </w:r>
    </w:p>
    <w:p w14:paraId="3B092DF5" w14:textId="77777777" w:rsidR="00C33C1E" w:rsidRPr="00876518" w:rsidRDefault="00C361D9" w:rsidP="00C361D9">
      <w:pPr>
        <w:jc w:val="center"/>
        <w:rPr>
          <w:rFonts w:ascii="Monotype Corsiva" w:hAnsi="Monotype Corsiva"/>
          <w:b/>
          <w:spacing w:val="50"/>
        </w:rPr>
      </w:pPr>
      <w:r w:rsidRPr="00876518">
        <w:rPr>
          <w:rFonts w:ascii="Monotype Corsiva" w:hAnsi="Monotype Corsiva"/>
          <w:b/>
          <w:spacing w:val="50"/>
        </w:rPr>
        <w:t xml:space="preserve">        ul. </w:t>
      </w:r>
      <w:r w:rsidR="00C33C1E" w:rsidRPr="00876518">
        <w:rPr>
          <w:rFonts w:ascii="Monotype Corsiva" w:hAnsi="Monotype Corsiva"/>
          <w:b/>
          <w:spacing w:val="50"/>
        </w:rPr>
        <w:t xml:space="preserve">Katowicka  8 </w:t>
      </w:r>
    </w:p>
    <w:p w14:paraId="6A34D430" w14:textId="5651548C" w:rsidR="00C361D9" w:rsidRPr="00876518" w:rsidRDefault="00C33C1E" w:rsidP="00C361D9">
      <w:pPr>
        <w:jc w:val="center"/>
        <w:rPr>
          <w:rFonts w:ascii="Monotype Corsiva" w:hAnsi="Monotype Corsiva"/>
          <w:b/>
          <w:spacing w:val="50"/>
        </w:rPr>
      </w:pPr>
      <w:r w:rsidRPr="00876518">
        <w:rPr>
          <w:rFonts w:ascii="Monotype Corsiva" w:hAnsi="Monotype Corsiva"/>
          <w:b/>
          <w:spacing w:val="50"/>
        </w:rPr>
        <w:t xml:space="preserve"> 63-6</w:t>
      </w:r>
      <w:r w:rsidR="003C0896">
        <w:rPr>
          <w:rFonts w:ascii="Monotype Corsiva" w:hAnsi="Monotype Corsiva"/>
          <w:b/>
          <w:spacing w:val="50"/>
        </w:rPr>
        <w:t>04</w:t>
      </w:r>
      <w:r w:rsidRPr="00876518">
        <w:rPr>
          <w:rFonts w:ascii="Monotype Corsiva" w:hAnsi="Monotype Corsiva"/>
          <w:b/>
          <w:spacing w:val="50"/>
        </w:rPr>
        <w:t xml:space="preserve"> Słupia pod Kępnem</w:t>
      </w:r>
    </w:p>
    <w:p w14:paraId="07BD1A85" w14:textId="12286B0A" w:rsidR="00C361D9" w:rsidRPr="00876518" w:rsidRDefault="00C361D9" w:rsidP="00C361D9">
      <w:pPr>
        <w:jc w:val="center"/>
        <w:rPr>
          <w:rFonts w:ascii="Monotype Corsiva" w:hAnsi="Monotype Corsiva"/>
          <w:b/>
          <w:spacing w:val="50"/>
        </w:rPr>
      </w:pPr>
      <w:r w:rsidRPr="00876518">
        <w:rPr>
          <w:rFonts w:ascii="Monotype Corsiva" w:hAnsi="Monotype Corsiva"/>
          <w:b/>
          <w:spacing w:val="50"/>
        </w:rPr>
        <w:t xml:space="preserve">       Tel.</w:t>
      </w:r>
      <w:r w:rsidR="0039713C" w:rsidRPr="00876518">
        <w:rPr>
          <w:rFonts w:ascii="Monotype Corsiva" w:hAnsi="Monotype Corsiva"/>
          <w:b/>
          <w:spacing w:val="50"/>
        </w:rPr>
        <w:t>/ fax</w:t>
      </w:r>
      <w:r w:rsidR="007C3C6B" w:rsidRPr="00876518">
        <w:rPr>
          <w:rFonts w:ascii="Monotype Corsiva" w:hAnsi="Monotype Corsiva"/>
          <w:b/>
          <w:spacing w:val="50"/>
        </w:rPr>
        <w:t xml:space="preserve"> 62</w:t>
      </w:r>
      <w:r w:rsidRPr="00876518">
        <w:rPr>
          <w:rFonts w:ascii="Monotype Corsiva" w:hAnsi="Monotype Corsiva"/>
          <w:b/>
          <w:spacing w:val="50"/>
        </w:rPr>
        <w:t>7822287</w:t>
      </w:r>
    </w:p>
    <w:p w14:paraId="7CAF1510" w14:textId="4ED7276F" w:rsidR="00A67718" w:rsidRDefault="00256950" w:rsidP="00D2691B">
      <w:pPr>
        <w:jc w:val="center"/>
      </w:pPr>
      <w:hyperlink r:id="rId9" w:history="1">
        <w:r w:rsidR="00D2691B" w:rsidRPr="004C0206">
          <w:rPr>
            <w:rStyle w:val="Hipercze"/>
          </w:rPr>
          <w:t>sekretariat@zss-slupia.pl</w:t>
        </w:r>
      </w:hyperlink>
    </w:p>
    <w:p w14:paraId="63C80238" w14:textId="77777777" w:rsidR="00C361D9" w:rsidRPr="00F203FA" w:rsidRDefault="00C361D9" w:rsidP="006043E3">
      <w:pPr>
        <w:pBdr>
          <w:bottom w:val="single" w:sz="6" w:space="1" w:color="auto"/>
        </w:pBdr>
        <w:rPr>
          <w:color w:val="365F91"/>
        </w:rPr>
      </w:pPr>
    </w:p>
    <w:bookmarkEnd w:id="0"/>
    <w:p w14:paraId="071BD3CC" w14:textId="7B19C28E" w:rsidR="00D23F16" w:rsidRPr="00876518" w:rsidRDefault="00E109C4" w:rsidP="003F729B">
      <w:pPr>
        <w:spacing w:line="360" w:lineRule="auto"/>
        <w:jc w:val="right"/>
        <w:rPr>
          <w:rFonts w:ascii="Arial" w:hAnsi="Arial" w:cs="Arial"/>
          <w:sz w:val="16"/>
          <w:szCs w:val="16"/>
        </w:rPr>
      </w:pPr>
      <w:r w:rsidRPr="00337B32">
        <w:t xml:space="preserve">                                                                        </w:t>
      </w:r>
      <w:r>
        <w:t xml:space="preserve">    </w:t>
      </w:r>
      <w:r w:rsidR="00C94158">
        <w:t xml:space="preserve">                                                                                                        </w:t>
      </w:r>
    </w:p>
    <w:p w14:paraId="544685D6" w14:textId="651C2DC8" w:rsidR="00D23F16" w:rsidRPr="00D82E89" w:rsidRDefault="003F729B" w:rsidP="00D82E89">
      <w:pPr>
        <w:jc w:val="center"/>
        <w:rPr>
          <w:rFonts w:ascii="Arial" w:hAnsi="Arial" w:cs="Arial"/>
          <w:b/>
          <w:bCs/>
        </w:rPr>
      </w:pPr>
      <w:r w:rsidRPr="00D82E89">
        <w:rPr>
          <w:rFonts w:ascii="Arial" w:hAnsi="Arial" w:cs="Arial"/>
          <w:b/>
          <w:bCs/>
        </w:rPr>
        <w:t>DEKLARACJA UCZESTNICTWA W PROGRAMIE „ZA ŻYCIEM”</w:t>
      </w:r>
    </w:p>
    <w:p w14:paraId="70A1B308" w14:textId="64D678E8" w:rsidR="003F729B" w:rsidRPr="00D82E89" w:rsidRDefault="003F729B" w:rsidP="00D82E89">
      <w:pPr>
        <w:jc w:val="both"/>
        <w:rPr>
          <w:rFonts w:ascii="Arial" w:hAnsi="Arial" w:cs="Arial"/>
          <w:b/>
          <w:bCs/>
        </w:rPr>
      </w:pPr>
    </w:p>
    <w:p w14:paraId="17C41227" w14:textId="3E773E48" w:rsidR="003F729B" w:rsidRPr="00D82E89" w:rsidRDefault="003F729B" w:rsidP="00D82E89">
      <w:pPr>
        <w:jc w:val="both"/>
        <w:rPr>
          <w:rFonts w:ascii="Arial" w:hAnsi="Arial" w:cs="Arial"/>
          <w:color w:val="7F7F7F" w:themeColor="text1" w:themeTint="80"/>
        </w:rPr>
      </w:pPr>
      <w:r w:rsidRPr="00D82E89">
        <w:rPr>
          <w:rFonts w:ascii="Arial" w:hAnsi="Arial" w:cs="Arial"/>
          <w:b/>
          <w:bCs/>
        </w:rPr>
        <w:tab/>
      </w:r>
      <w:r w:rsidRPr="00D82E89">
        <w:rPr>
          <w:rFonts w:ascii="Arial" w:hAnsi="Arial" w:cs="Arial"/>
        </w:rPr>
        <w:t xml:space="preserve">Ja niżej podpisany </w:t>
      </w:r>
      <w:r w:rsidRPr="00D82E89">
        <w:rPr>
          <w:rFonts w:ascii="Arial" w:hAnsi="Arial" w:cs="Arial"/>
          <w:i/>
          <w:iCs/>
          <w:color w:val="7F7F7F" w:themeColor="text1" w:themeTint="80"/>
        </w:rPr>
        <w:t>(imię i nazwisko rodzica/opiekuna prawnego dziecka)</w:t>
      </w:r>
      <w:r w:rsidRPr="00D82E89">
        <w:rPr>
          <w:rFonts w:ascii="Arial" w:hAnsi="Arial" w:cs="Arial"/>
          <w:color w:val="7F7F7F" w:themeColor="text1" w:themeTint="80"/>
        </w:rPr>
        <w:t xml:space="preserve"> </w:t>
      </w:r>
    </w:p>
    <w:p w14:paraId="12E940D7" w14:textId="03250681" w:rsidR="003F729B" w:rsidRPr="00D82E89" w:rsidRDefault="003F729B" w:rsidP="003F729B">
      <w:pPr>
        <w:spacing w:line="360" w:lineRule="auto"/>
        <w:jc w:val="both"/>
        <w:rPr>
          <w:rFonts w:ascii="Arial" w:hAnsi="Arial" w:cs="Arial"/>
          <w:color w:val="A6A6A6" w:themeColor="background1" w:themeShade="A6"/>
        </w:rPr>
      </w:pPr>
      <w:r w:rsidRPr="00D82E89">
        <w:rPr>
          <w:rFonts w:ascii="Arial" w:hAnsi="Arial" w:cs="Arial"/>
          <w:color w:val="A6A6A6" w:themeColor="background1" w:themeShade="A6"/>
        </w:rPr>
        <w:t>……………………………………………………………………………………………………….</w:t>
      </w:r>
    </w:p>
    <w:p w14:paraId="73353457" w14:textId="5508FD21" w:rsidR="00D82E89" w:rsidRDefault="003F729B" w:rsidP="003F729B">
      <w:pPr>
        <w:spacing w:line="360" w:lineRule="auto"/>
        <w:jc w:val="both"/>
        <w:rPr>
          <w:rFonts w:ascii="Arial" w:hAnsi="Arial" w:cs="Arial"/>
        </w:rPr>
      </w:pPr>
      <w:r w:rsidRPr="00D82E89">
        <w:rPr>
          <w:rFonts w:ascii="Arial" w:hAnsi="Arial" w:cs="Arial"/>
        </w:rPr>
        <w:tab/>
        <w:t xml:space="preserve">deklaruję chęć przystąpienia mojego dziecka do udziału w rządowym Programie „Za </w:t>
      </w:r>
      <w:r w:rsidR="0006074A">
        <w:rPr>
          <w:rFonts w:ascii="Arial" w:hAnsi="Arial" w:cs="Arial"/>
        </w:rPr>
        <w:t>ż</w:t>
      </w:r>
      <w:r w:rsidRPr="00D82E89">
        <w:rPr>
          <w:rFonts w:ascii="Arial" w:hAnsi="Arial" w:cs="Arial"/>
        </w:rPr>
        <w:t>yciem”, realizowanym przy Zespole Szkół Specjalnych w Słupi pod Kępnem, ul. Katowicka 8</w:t>
      </w:r>
    </w:p>
    <w:p w14:paraId="36AE7D33" w14:textId="30C791E8" w:rsidR="003F729B" w:rsidRPr="00D82E89" w:rsidRDefault="003F729B" w:rsidP="003F729B">
      <w:pPr>
        <w:spacing w:line="360" w:lineRule="auto"/>
        <w:jc w:val="both"/>
        <w:rPr>
          <w:rFonts w:ascii="Arial" w:hAnsi="Arial" w:cs="Arial"/>
        </w:rPr>
      </w:pPr>
      <w:r w:rsidRPr="00D82E89">
        <w:rPr>
          <w:rFonts w:ascii="Arial" w:hAnsi="Arial" w:cs="Arial"/>
        </w:rPr>
        <w:t xml:space="preserve"> w ramach zadań ośrodka koordynacyjno-rehabilitacyjno-opiekuńczego.</w:t>
      </w:r>
    </w:p>
    <w:p w14:paraId="632FB343" w14:textId="37FCFC90" w:rsidR="002E1105" w:rsidRDefault="002E1105" w:rsidP="003F729B">
      <w:pPr>
        <w:spacing w:line="360" w:lineRule="auto"/>
        <w:jc w:val="both"/>
        <w:rPr>
          <w:rFonts w:ascii="Arial" w:hAnsi="Arial" w:cs="Arial"/>
        </w:rPr>
      </w:pPr>
    </w:p>
    <w:p w14:paraId="79BC32AD" w14:textId="3BB0C4FD" w:rsidR="002E1105" w:rsidRPr="008A3E55" w:rsidRDefault="002E1105" w:rsidP="002E1105">
      <w:pPr>
        <w:ind w:hanging="284"/>
        <w:rPr>
          <w:rFonts w:ascii="Arial" w:hAnsi="Arial" w:cs="Arial"/>
          <w:b/>
          <w:bCs/>
        </w:rPr>
      </w:pPr>
      <w:r>
        <w:rPr>
          <w:sz w:val="16"/>
          <w:szCs w:val="16"/>
        </w:rPr>
        <w:t xml:space="preserve">        </w:t>
      </w:r>
      <w:r w:rsidRPr="007E0C7C">
        <w:rPr>
          <w:sz w:val="16"/>
          <w:szCs w:val="16"/>
        </w:rPr>
        <w:t xml:space="preserve"> </w:t>
      </w:r>
      <w:r w:rsidRPr="008A3E55">
        <w:rPr>
          <w:rFonts w:ascii="Arial" w:hAnsi="Arial" w:cs="Arial"/>
          <w:b/>
          <w:bCs/>
        </w:rPr>
        <w:t xml:space="preserve">DANE </w:t>
      </w:r>
      <w:r>
        <w:rPr>
          <w:rFonts w:ascii="Arial" w:hAnsi="Arial" w:cs="Arial"/>
          <w:b/>
          <w:bCs/>
        </w:rPr>
        <w:t>DZIECKA</w:t>
      </w:r>
      <w:r w:rsidRPr="008A3E55">
        <w:rPr>
          <w:rFonts w:ascii="Arial" w:hAnsi="Arial" w:cs="Arial"/>
          <w:b/>
          <w:bCs/>
        </w:rPr>
        <w:t>:</w:t>
      </w:r>
    </w:p>
    <w:p w14:paraId="43F10E95" w14:textId="77777777" w:rsidR="002E1105" w:rsidRPr="00231963" w:rsidRDefault="002E1105" w:rsidP="002E1105">
      <w:pPr>
        <w:ind w:hanging="284"/>
        <w:rPr>
          <w:sz w:val="22"/>
          <w:szCs w:val="22"/>
        </w:rPr>
      </w:pPr>
      <w:r w:rsidRPr="007E0C7C">
        <w:rPr>
          <w:sz w:val="16"/>
          <w:szCs w:val="16"/>
        </w:rPr>
        <w:t xml:space="preserve">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5523"/>
      </w:tblGrid>
      <w:tr w:rsidR="002E1105" w14:paraId="077943BA" w14:textId="77777777" w:rsidTr="00F94E5C">
        <w:tc>
          <w:tcPr>
            <w:tcW w:w="4815" w:type="dxa"/>
            <w:shd w:val="clear" w:color="auto" w:fill="F2F2F2" w:themeFill="background1" w:themeFillShade="F2"/>
          </w:tcPr>
          <w:p w14:paraId="11C94E29" w14:textId="77777777" w:rsidR="002E1105" w:rsidRPr="00D82E89" w:rsidRDefault="002E1105" w:rsidP="00F94E5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D82E89">
              <w:rPr>
                <w:rFonts w:ascii="Arial" w:hAnsi="Arial" w:cs="Arial"/>
                <w:b/>
                <w:bCs/>
              </w:rPr>
              <w:t xml:space="preserve">Nazwisko i imię </w:t>
            </w:r>
          </w:p>
        </w:tc>
        <w:tc>
          <w:tcPr>
            <w:tcW w:w="5523" w:type="dxa"/>
          </w:tcPr>
          <w:p w14:paraId="72C8412D" w14:textId="77777777" w:rsidR="002E1105" w:rsidRPr="007E74AB" w:rsidRDefault="002E1105" w:rsidP="00F94E5C">
            <w:pPr>
              <w:spacing w:line="360" w:lineRule="auto"/>
            </w:pPr>
          </w:p>
        </w:tc>
      </w:tr>
      <w:tr w:rsidR="002E1105" w14:paraId="31C3F6C4" w14:textId="77777777" w:rsidTr="00F94E5C">
        <w:tc>
          <w:tcPr>
            <w:tcW w:w="4815" w:type="dxa"/>
            <w:shd w:val="clear" w:color="auto" w:fill="F2F2F2" w:themeFill="background1" w:themeFillShade="F2"/>
          </w:tcPr>
          <w:p w14:paraId="5227EB18" w14:textId="77777777" w:rsidR="002E1105" w:rsidRPr="00D82E89" w:rsidRDefault="002E1105" w:rsidP="00F94E5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D82E89">
              <w:rPr>
                <w:rFonts w:ascii="Arial" w:hAnsi="Arial" w:cs="Arial"/>
                <w:b/>
                <w:bCs/>
              </w:rPr>
              <w:t>Data i miejsce urodzenia</w:t>
            </w:r>
          </w:p>
        </w:tc>
        <w:tc>
          <w:tcPr>
            <w:tcW w:w="5523" w:type="dxa"/>
          </w:tcPr>
          <w:p w14:paraId="6072DE38" w14:textId="77777777" w:rsidR="002E1105" w:rsidRPr="007E74AB" w:rsidRDefault="002E1105" w:rsidP="00F94E5C">
            <w:pPr>
              <w:spacing w:line="360" w:lineRule="auto"/>
            </w:pPr>
          </w:p>
        </w:tc>
      </w:tr>
      <w:tr w:rsidR="002E1105" w14:paraId="51F01ACE" w14:textId="77777777" w:rsidTr="00F94E5C">
        <w:tc>
          <w:tcPr>
            <w:tcW w:w="4815" w:type="dxa"/>
            <w:shd w:val="clear" w:color="auto" w:fill="F2F2F2" w:themeFill="background1" w:themeFillShade="F2"/>
          </w:tcPr>
          <w:p w14:paraId="45DE90AC" w14:textId="77777777" w:rsidR="002E1105" w:rsidRPr="00D82E89" w:rsidRDefault="002E1105" w:rsidP="00F94E5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D82E89">
              <w:rPr>
                <w:rFonts w:ascii="Arial" w:hAnsi="Arial" w:cs="Arial"/>
                <w:b/>
                <w:bCs/>
              </w:rPr>
              <w:t>Pesel</w:t>
            </w:r>
          </w:p>
        </w:tc>
        <w:tc>
          <w:tcPr>
            <w:tcW w:w="5523" w:type="dxa"/>
          </w:tcPr>
          <w:p w14:paraId="0660FDAA" w14:textId="77777777" w:rsidR="002E1105" w:rsidRPr="007E74AB" w:rsidRDefault="002E1105" w:rsidP="00F94E5C">
            <w:pPr>
              <w:spacing w:line="360" w:lineRule="auto"/>
            </w:pPr>
          </w:p>
        </w:tc>
      </w:tr>
      <w:tr w:rsidR="002E1105" w14:paraId="6DDFA724" w14:textId="77777777" w:rsidTr="00F94E5C">
        <w:tc>
          <w:tcPr>
            <w:tcW w:w="4815" w:type="dxa"/>
            <w:shd w:val="clear" w:color="auto" w:fill="F2F2F2" w:themeFill="background1" w:themeFillShade="F2"/>
          </w:tcPr>
          <w:p w14:paraId="03412595" w14:textId="6BA133D3" w:rsidR="002E1105" w:rsidRPr="00D82E89" w:rsidRDefault="002E1105" w:rsidP="00F94E5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D82E89">
              <w:rPr>
                <w:rFonts w:ascii="Arial" w:hAnsi="Arial" w:cs="Arial"/>
                <w:b/>
                <w:bCs/>
              </w:rPr>
              <w:t>Adres zamieszkania</w:t>
            </w:r>
          </w:p>
        </w:tc>
        <w:tc>
          <w:tcPr>
            <w:tcW w:w="5523" w:type="dxa"/>
          </w:tcPr>
          <w:p w14:paraId="754B8950" w14:textId="77777777" w:rsidR="002E1105" w:rsidRPr="007E74AB" w:rsidRDefault="002E1105" w:rsidP="00F94E5C">
            <w:pPr>
              <w:spacing w:line="360" w:lineRule="auto"/>
            </w:pPr>
          </w:p>
        </w:tc>
      </w:tr>
      <w:tr w:rsidR="002E1105" w14:paraId="290550C7" w14:textId="77777777" w:rsidTr="00F94E5C">
        <w:tc>
          <w:tcPr>
            <w:tcW w:w="4815" w:type="dxa"/>
            <w:shd w:val="clear" w:color="auto" w:fill="F2F2F2" w:themeFill="background1" w:themeFillShade="F2"/>
          </w:tcPr>
          <w:p w14:paraId="381C0232" w14:textId="4733AD79" w:rsidR="002E1105" w:rsidRPr="00D82E89" w:rsidRDefault="002E1105" w:rsidP="00F94E5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D82E89">
              <w:rPr>
                <w:rFonts w:ascii="Arial" w:hAnsi="Arial" w:cs="Arial"/>
                <w:b/>
                <w:bCs/>
              </w:rPr>
              <w:t>Żłobek/Przedszkole</w:t>
            </w:r>
          </w:p>
        </w:tc>
        <w:tc>
          <w:tcPr>
            <w:tcW w:w="5523" w:type="dxa"/>
          </w:tcPr>
          <w:p w14:paraId="2DE799D5" w14:textId="21D63DBB" w:rsidR="002E1105" w:rsidRPr="007E74AB" w:rsidRDefault="002E1105" w:rsidP="00F94E5C">
            <w:pPr>
              <w:spacing w:line="360" w:lineRule="auto"/>
            </w:pPr>
          </w:p>
        </w:tc>
      </w:tr>
    </w:tbl>
    <w:p w14:paraId="5E57CF42" w14:textId="77777777" w:rsidR="003F729B" w:rsidRPr="003F729B" w:rsidRDefault="003F729B" w:rsidP="003F729B">
      <w:pPr>
        <w:spacing w:line="360" w:lineRule="auto"/>
        <w:jc w:val="both"/>
        <w:rPr>
          <w:rFonts w:ascii="Arial" w:hAnsi="Arial" w:cs="Arial"/>
        </w:rPr>
      </w:pPr>
    </w:p>
    <w:p w14:paraId="6DD9F6B1" w14:textId="39533AA1" w:rsidR="002E1105" w:rsidRPr="008A3E55" w:rsidRDefault="002E1105" w:rsidP="002E1105">
      <w:pPr>
        <w:ind w:hanging="2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INFORMACJE DOTYCZĄCE DZIECKA</w:t>
      </w:r>
      <w:r w:rsidR="002D5AB3">
        <w:rPr>
          <w:rFonts w:ascii="Arial" w:hAnsi="Arial" w:cs="Arial"/>
          <w:b/>
          <w:bCs/>
        </w:rPr>
        <w:t xml:space="preserve"> </w:t>
      </w:r>
      <w:r w:rsidR="002D5AB3" w:rsidRPr="002D5AB3">
        <w:rPr>
          <w:rFonts w:ascii="Arial" w:hAnsi="Arial" w:cs="Arial"/>
          <w:i/>
          <w:iCs/>
        </w:rPr>
        <w:t>(zaznaczyć właściwe)</w:t>
      </w:r>
      <w:r w:rsidR="00D82E89">
        <w:rPr>
          <w:rFonts w:ascii="Arial" w:hAnsi="Arial" w:cs="Arial"/>
          <w:i/>
          <w:iCs/>
        </w:rPr>
        <w:t>:</w:t>
      </w:r>
    </w:p>
    <w:p w14:paraId="5DD9E51A" w14:textId="77777777" w:rsidR="002E1105" w:rsidRPr="00231963" w:rsidRDefault="002E1105" w:rsidP="002E1105">
      <w:pPr>
        <w:ind w:hanging="284"/>
        <w:rPr>
          <w:sz w:val="22"/>
          <w:szCs w:val="22"/>
        </w:rPr>
      </w:pPr>
      <w:r w:rsidRPr="007E0C7C">
        <w:rPr>
          <w:sz w:val="16"/>
          <w:szCs w:val="16"/>
        </w:rPr>
        <w:t xml:space="preserve">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5"/>
        <w:gridCol w:w="5523"/>
      </w:tblGrid>
      <w:tr w:rsidR="002E1105" w14:paraId="50EF65A2" w14:textId="77777777" w:rsidTr="00F94E5C">
        <w:tc>
          <w:tcPr>
            <w:tcW w:w="4815" w:type="dxa"/>
            <w:shd w:val="clear" w:color="auto" w:fill="F2F2F2" w:themeFill="background1" w:themeFillShade="F2"/>
          </w:tcPr>
          <w:p w14:paraId="0B36F994" w14:textId="3558803B" w:rsidR="002E1105" w:rsidRPr="00D82E89" w:rsidRDefault="00D92E53" w:rsidP="00F94E5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="002E1105" w:rsidRPr="00D82E89">
              <w:rPr>
                <w:rFonts w:ascii="Arial" w:hAnsi="Arial" w:cs="Arial"/>
                <w:b/>
                <w:bCs/>
              </w:rPr>
              <w:t>osiada orzeczenie o potrzebie kształcenia specjalnego</w:t>
            </w:r>
          </w:p>
        </w:tc>
        <w:tc>
          <w:tcPr>
            <w:tcW w:w="5523" w:type="dxa"/>
          </w:tcPr>
          <w:p w14:paraId="57116227" w14:textId="77777777" w:rsidR="002E1105" w:rsidRPr="007E74AB" w:rsidRDefault="002E1105" w:rsidP="00F94E5C">
            <w:pPr>
              <w:spacing w:line="360" w:lineRule="auto"/>
            </w:pPr>
          </w:p>
        </w:tc>
      </w:tr>
      <w:tr w:rsidR="002E1105" w14:paraId="03D46CFD" w14:textId="77777777" w:rsidTr="00F94E5C">
        <w:tc>
          <w:tcPr>
            <w:tcW w:w="4815" w:type="dxa"/>
            <w:shd w:val="clear" w:color="auto" w:fill="F2F2F2" w:themeFill="background1" w:themeFillShade="F2"/>
          </w:tcPr>
          <w:p w14:paraId="0B1ACE2C" w14:textId="5F7267AF" w:rsidR="002E1105" w:rsidRPr="00D82E89" w:rsidRDefault="00D92E53" w:rsidP="00F94E5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="002E1105" w:rsidRPr="00D82E89">
              <w:rPr>
                <w:rFonts w:ascii="Arial" w:hAnsi="Arial" w:cs="Arial"/>
                <w:b/>
                <w:bCs/>
              </w:rPr>
              <w:t>osiada orzeczenie o niepełnosprawności</w:t>
            </w:r>
          </w:p>
        </w:tc>
        <w:tc>
          <w:tcPr>
            <w:tcW w:w="5523" w:type="dxa"/>
          </w:tcPr>
          <w:p w14:paraId="1E642B0E" w14:textId="77777777" w:rsidR="002E1105" w:rsidRPr="007E74AB" w:rsidRDefault="002E1105" w:rsidP="00F94E5C">
            <w:pPr>
              <w:spacing w:line="360" w:lineRule="auto"/>
            </w:pPr>
          </w:p>
        </w:tc>
      </w:tr>
      <w:tr w:rsidR="002E1105" w14:paraId="03B5C945" w14:textId="77777777" w:rsidTr="00F94E5C">
        <w:tc>
          <w:tcPr>
            <w:tcW w:w="4815" w:type="dxa"/>
            <w:shd w:val="clear" w:color="auto" w:fill="F2F2F2" w:themeFill="background1" w:themeFillShade="F2"/>
          </w:tcPr>
          <w:p w14:paraId="0765E288" w14:textId="06154DA4" w:rsidR="002E1105" w:rsidRPr="00D82E89" w:rsidRDefault="00D92E53" w:rsidP="00F94E5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="002E1105" w:rsidRPr="00D82E89">
              <w:rPr>
                <w:rFonts w:ascii="Arial" w:hAnsi="Arial" w:cs="Arial"/>
                <w:b/>
                <w:bCs/>
              </w:rPr>
              <w:t>osiada opinię o wczesnym wspomaganiu rozwoju dziecka, jeśli tak proszę wskazać placówkę, w której realizuje WWRD</w:t>
            </w:r>
          </w:p>
        </w:tc>
        <w:tc>
          <w:tcPr>
            <w:tcW w:w="5523" w:type="dxa"/>
          </w:tcPr>
          <w:p w14:paraId="6AB02CDB" w14:textId="77777777" w:rsidR="002E1105" w:rsidRPr="007E74AB" w:rsidRDefault="002E1105" w:rsidP="00F94E5C">
            <w:pPr>
              <w:spacing w:line="360" w:lineRule="auto"/>
            </w:pPr>
          </w:p>
        </w:tc>
      </w:tr>
      <w:tr w:rsidR="002E1105" w14:paraId="6750CC51" w14:textId="77777777" w:rsidTr="00F94E5C">
        <w:tc>
          <w:tcPr>
            <w:tcW w:w="4815" w:type="dxa"/>
            <w:shd w:val="clear" w:color="auto" w:fill="F2F2F2" w:themeFill="background1" w:themeFillShade="F2"/>
          </w:tcPr>
          <w:p w14:paraId="6FF70B45" w14:textId="713AE756" w:rsidR="002E1105" w:rsidRPr="00D82E89" w:rsidRDefault="00D92E53" w:rsidP="00F94E5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="002E1105" w:rsidRPr="00D82E89">
              <w:rPr>
                <w:rFonts w:ascii="Arial" w:hAnsi="Arial" w:cs="Arial"/>
                <w:b/>
                <w:bCs/>
              </w:rPr>
              <w:t>osiada zaświadczenie lekarskie zgodnie z ustawą „Za życiem”</w:t>
            </w:r>
          </w:p>
        </w:tc>
        <w:tc>
          <w:tcPr>
            <w:tcW w:w="5523" w:type="dxa"/>
          </w:tcPr>
          <w:p w14:paraId="73784089" w14:textId="77777777" w:rsidR="002E1105" w:rsidRPr="007E74AB" w:rsidRDefault="002E1105" w:rsidP="00F94E5C">
            <w:pPr>
              <w:spacing w:line="360" w:lineRule="auto"/>
            </w:pPr>
          </w:p>
        </w:tc>
      </w:tr>
      <w:tr w:rsidR="002E1105" w14:paraId="22C7411E" w14:textId="77777777" w:rsidTr="00F94E5C">
        <w:tc>
          <w:tcPr>
            <w:tcW w:w="4815" w:type="dxa"/>
            <w:shd w:val="clear" w:color="auto" w:fill="F2F2F2" w:themeFill="background1" w:themeFillShade="F2"/>
          </w:tcPr>
          <w:p w14:paraId="21BB25B4" w14:textId="06750F03" w:rsidR="002E1105" w:rsidRPr="00D82E89" w:rsidRDefault="00D92E53" w:rsidP="00F94E5C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</w:t>
            </w:r>
            <w:r w:rsidR="002D5AB3" w:rsidRPr="00D82E89">
              <w:rPr>
                <w:rFonts w:ascii="Arial" w:hAnsi="Arial" w:cs="Arial"/>
                <w:b/>
                <w:bCs/>
              </w:rPr>
              <w:t xml:space="preserve">est dzieckiem zagrożonym niepełnosprawnością na podstawie dokumentacji medycznej, psychologiczno-pedagogicznej </w:t>
            </w:r>
            <w:r w:rsidR="002D5AB3" w:rsidRPr="00D82E89">
              <w:rPr>
                <w:rFonts w:ascii="Arial" w:hAnsi="Arial" w:cs="Arial"/>
                <w:i/>
                <w:iCs/>
              </w:rPr>
              <w:t>(dołączyć dokumentację)</w:t>
            </w:r>
          </w:p>
        </w:tc>
        <w:tc>
          <w:tcPr>
            <w:tcW w:w="5523" w:type="dxa"/>
          </w:tcPr>
          <w:p w14:paraId="23A241E9" w14:textId="77777777" w:rsidR="002E1105" w:rsidRPr="007E74AB" w:rsidRDefault="002E1105" w:rsidP="00F94E5C">
            <w:pPr>
              <w:spacing w:line="360" w:lineRule="auto"/>
            </w:pPr>
          </w:p>
        </w:tc>
      </w:tr>
    </w:tbl>
    <w:p w14:paraId="31FC2EC1" w14:textId="13609A39" w:rsidR="003F729B" w:rsidRDefault="003F729B" w:rsidP="00D23F16">
      <w:pPr>
        <w:spacing w:line="360" w:lineRule="auto"/>
        <w:jc w:val="both"/>
        <w:rPr>
          <w:rFonts w:ascii="Arial" w:hAnsi="Arial" w:cs="Arial"/>
        </w:rPr>
      </w:pPr>
    </w:p>
    <w:p w14:paraId="033F48FA" w14:textId="77777777" w:rsidR="009E2309" w:rsidRDefault="009E2309" w:rsidP="00D23F16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C09375F" w14:textId="699B3B50" w:rsidR="004B7028" w:rsidRPr="003C71BF" w:rsidRDefault="004B7028" w:rsidP="00D23F16">
      <w:pPr>
        <w:spacing w:line="360" w:lineRule="auto"/>
        <w:jc w:val="both"/>
        <w:rPr>
          <w:rFonts w:ascii="Arial" w:hAnsi="Arial" w:cs="Arial"/>
          <w:b/>
          <w:bCs/>
        </w:rPr>
      </w:pPr>
      <w:r w:rsidRPr="003C71BF">
        <w:rPr>
          <w:rFonts w:ascii="Arial" w:hAnsi="Arial" w:cs="Arial"/>
          <w:b/>
          <w:bCs/>
        </w:rPr>
        <w:t>ZAJĘCIA DO WYBORU, WG POTRZEB DZIECKA</w:t>
      </w:r>
    </w:p>
    <w:tbl>
      <w:tblPr>
        <w:tblStyle w:val="Tabela-Siatka"/>
        <w:tblW w:w="10400" w:type="dxa"/>
        <w:tblLook w:val="04A0" w:firstRow="1" w:lastRow="0" w:firstColumn="1" w:lastColumn="0" w:noHBand="0" w:noVBand="1"/>
      </w:tblPr>
      <w:tblGrid>
        <w:gridCol w:w="3766"/>
        <w:gridCol w:w="1332"/>
        <w:gridCol w:w="3969"/>
        <w:gridCol w:w="1333"/>
      </w:tblGrid>
      <w:tr w:rsidR="00F91F3C" w14:paraId="4C37BD06" w14:textId="38B58DFD" w:rsidTr="003C71BF">
        <w:tc>
          <w:tcPr>
            <w:tcW w:w="3766" w:type="dxa"/>
            <w:shd w:val="clear" w:color="auto" w:fill="F2F2F2" w:themeFill="background1" w:themeFillShade="F2"/>
          </w:tcPr>
          <w:p w14:paraId="6207B20A" w14:textId="77777777" w:rsidR="003C71BF" w:rsidRDefault="003C71BF" w:rsidP="00230E7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76E86B1D" w14:textId="1911FC45" w:rsidR="00230E70" w:rsidRPr="003C71BF" w:rsidRDefault="00230E70" w:rsidP="00230E7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C71BF">
              <w:rPr>
                <w:rFonts w:ascii="Arial" w:hAnsi="Arial" w:cs="Arial"/>
                <w:b/>
                <w:bCs/>
              </w:rPr>
              <w:t>ZAJĘCIA</w:t>
            </w:r>
          </w:p>
        </w:tc>
        <w:tc>
          <w:tcPr>
            <w:tcW w:w="1332" w:type="dxa"/>
            <w:shd w:val="clear" w:color="auto" w:fill="F2F2F2" w:themeFill="background1" w:themeFillShade="F2"/>
          </w:tcPr>
          <w:p w14:paraId="637837CA" w14:textId="77777777" w:rsidR="00230E70" w:rsidRPr="003C71BF" w:rsidRDefault="00230E70" w:rsidP="00230E7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C71BF">
              <w:rPr>
                <w:rFonts w:ascii="Arial" w:hAnsi="Arial" w:cs="Arial"/>
                <w:b/>
                <w:bCs/>
              </w:rPr>
              <w:t>WYBÓR ZAJĘĆ</w:t>
            </w:r>
          </w:p>
          <w:p w14:paraId="4D623929" w14:textId="691924CC" w:rsidR="00230E70" w:rsidRPr="003C71BF" w:rsidRDefault="00230E70" w:rsidP="00230E7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C71B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(zaznaczyć x)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07952CE3" w14:textId="77777777" w:rsidR="003C71BF" w:rsidRDefault="003C71BF" w:rsidP="00230E7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2814F003" w14:textId="5C4614B4" w:rsidR="00230E70" w:rsidRPr="003C71BF" w:rsidRDefault="00230E70" w:rsidP="00230E7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C71BF">
              <w:rPr>
                <w:rFonts w:ascii="Arial" w:hAnsi="Arial" w:cs="Arial"/>
                <w:b/>
                <w:bCs/>
              </w:rPr>
              <w:t>ZAJĘCIA</w:t>
            </w:r>
          </w:p>
        </w:tc>
        <w:tc>
          <w:tcPr>
            <w:tcW w:w="1333" w:type="dxa"/>
            <w:shd w:val="clear" w:color="auto" w:fill="F2F2F2" w:themeFill="background1" w:themeFillShade="F2"/>
          </w:tcPr>
          <w:p w14:paraId="439D8CD7" w14:textId="77777777" w:rsidR="00230E70" w:rsidRPr="003C71BF" w:rsidRDefault="00230E70" w:rsidP="00230E70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3C71BF">
              <w:rPr>
                <w:rFonts w:ascii="Arial" w:hAnsi="Arial" w:cs="Arial"/>
                <w:b/>
                <w:bCs/>
              </w:rPr>
              <w:t>WYBÓR ZAJĘĆ</w:t>
            </w:r>
          </w:p>
          <w:p w14:paraId="46487968" w14:textId="0E30EE19" w:rsidR="00230E70" w:rsidRPr="003C71BF" w:rsidRDefault="00230E70" w:rsidP="00230E7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71B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(zaznaczyć x)</w:t>
            </w:r>
          </w:p>
        </w:tc>
      </w:tr>
      <w:tr w:rsidR="003C71BF" w14:paraId="6499776A" w14:textId="65666E36" w:rsidTr="003C71BF">
        <w:tc>
          <w:tcPr>
            <w:tcW w:w="3766" w:type="dxa"/>
          </w:tcPr>
          <w:p w14:paraId="115B74EF" w14:textId="366C936F" w:rsidR="00230E70" w:rsidRPr="003C71BF" w:rsidRDefault="00230E70" w:rsidP="00230E70">
            <w:pPr>
              <w:spacing w:line="360" w:lineRule="auto"/>
              <w:jc w:val="both"/>
              <w:rPr>
                <w:rFonts w:ascii="Arial" w:hAnsi="Arial" w:cs="Arial"/>
              </w:rPr>
            </w:pPr>
            <w:bookmarkStart w:id="1" w:name="_Hlk126572195"/>
            <w:bookmarkStart w:id="2" w:name="_Hlk126572211"/>
            <w:r w:rsidRPr="003C71BF">
              <w:rPr>
                <w:rFonts w:ascii="Arial" w:hAnsi="Arial" w:cs="Arial"/>
              </w:rPr>
              <w:t>Terapia Logopedyczna</w:t>
            </w:r>
          </w:p>
        </w:tc>
        <w:tc>
          <w:tcPr>
            <w:tcW w:w="1332" w:type="dxa"/>
          </w:tcPr>
          <w:p w14:paraId="7CA1C1EC" w14:textId="77777777" w:rsidR="00230E70" w:rsidRPr="003C71BF" w:rsidRDefault="00230E70" w:rsidP="00230E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5A511D7C" w14:textId="77777777" w:rsidR="00F91F3C" w:rsidRPr="003C71BF" w:rsidRDefault="00F91F3C" w:rsidP="00F91F3C">
            <w:pPr>
              <w:spacing w:line="360" w:lineRule="auto"/>
              <w:rPr>
                <w:rFonts w:ascii="Arial" w:hAnsi="Arial" w:cs="Arial"/>
              </w:rPr>
            </w:pPr>
            <w:r w:rsidRPr="003C71BF">
              <w:rPr>
                <w:rFonts w:ascii="Arial" w:hAnsi="Arial" w:cs="Arial"/>
              </w:rPr>
              <w:t xml:space="preserve">AAC (Komunikacja wspomagająca </w:t>
            </w:r>
          </w:p>
          <w:p w14:paraId="259EE8E2" w14:textId="36B1B3F2" w:rsidR="00230E70" w:rsidRPr="003C71BF" w:rsidRDefault="00F91F3C" w:rsidP="00F91F3C">
            <w:pPr>
              <w:spacing w:line="360" w:lineRule="auto"/>
              <w:rPr>
                <w:rFonts w:ascii="Arial" w:hAnsi="Arial" w:cs="Arial"/>
              </w:rPr>
            </w:pPr>
            <w:r w:rsidRPr="003C71BF">
              <w:rPr>
                <w:rFonts w:ascii="Arial" w:hAnsi="Arial" w:cs="Arial"/>
              </w:rPr>
              <w:t>i alternatywna)</w:t>
            </w:r>
          </w:p>
        </w:tc>
        <w:tc>
          <w:tcPr>
            <w:tcW w:w="1333" w:type="dxa"/>
          </w:tcPr>
          <w:p w14:paraId="5C58E2B8" w14:textId="77777777" w:rsidR="00230E70" w:rsidRPr="003C71BF" w:rsidRDefault="00230E70" w:rsidP="00230E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C71BF" w14:paraId="2E0568E9" w14:textId="58FE84A9" w:rsidTr="003C71BF">
        <w:tc>
          <w:tcPr>
            <w:tcW w:w="3766" w:type="dxa"/>
          </w:tcPr>
          <w:p w14:paraId="6E8700EF" w14:textId="53452A78" w:rsidR="00230E70" w:rsidRPr="003C71BF" w:rsidRDefault="00230E70" w:rsidP="00230E7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C71BF">
              <w:rPr>
                <w:rFonts w:ascii="Arial" w:hAnsi="Arial" w:cs="Arial"/>
              </w:rPr>
              <w:t>Terapia Neurologopedyczna</w:t>
            </w:r>
          </w:p>
        </w:tc>
        <w:tc>
          <w:tcPr>
            <w:tcW w:w="1332" w:type="dxa"/>
          </w:tcPr>
          <w:p w14:paraId="4C3BD273" w14:textId="77777777" w:rsidR="00230E70" w:rsidRPr="003C71BF" w:rsidRDefault="00230E70" w:rsidP="00230E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37341CBD" w14:textId="16EEA6D6" w:rsidR="00230E70" w:rsidRPr="003C71BF" w:rsidRDefault="00F91F3C" w:rsidP="00230E7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C71BF">
              <w:rPr>
                <w:rFonts w:ascii="Arial" w:hAnsi="Arial" w:cs="Arial"/>
              </w:rPr>
              <w:t>Terapia bilateralna</w:t>
            </w:r>
          </w:p>
        </w:tc>
        <w:tc>
          <w:tcPr>
            <w:tcW w:w="1333" w:type="dxa"/>
          </w:tcPr>
          <w:p w14:paraId="653F543A" w14:textId="77777777" w:rsidR="00230E70" w:rsidRPr="003C71BF" w:rsidRDefault="00230E70" w:rsidP="00230E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C71BF" w14:paraId="3F2C62D4" w14:textId="498F1F8B" w:rsidTr="003C71BF">
        <w:tc>
          <w:tcPr>
            <w:tcW w:w="3766" w:type="dxa"/>
          </w:tcPr>
          <w:p w14:paraId="20967209" w14:textId="13BA105D" w:rsidR="00230E70" w:rsidRPr="003C71BF" w:rsidRDefault="00230E70" w:rsidP="00230E7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C71BF">
              <w:rPr>
                <w:rFonts w:ascii="Arial" w:hAnsi="Arial" w:cs="Arial"/>
              </w:rPr>
              <w:t>Integracja Sensoryczna</w:t>
            </w:r>
          </w:p>
        </w:tc>
        <w:tc>
          <w:tcPr>
            <w:tcW w:w="1332" w:type="dxa"/>
          </w:tcPr>
          <w:p w14:paraId="46A1905F" w14:textId="77777777" w:rsidR="00230E70" w:rsidRPr="003C71BF" w:rsidRDefault="00230E70" w:rsidP="00230E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12B9F59C" w14:textId="5E14E45F" w:rsidR="00230E70" w:rsidRPr="003C71BF" w:rsidRDefault="00F91F3C" w:rsidP="00F91F3C">
            <w:pPr>
              <w:spacing w:line="360" w:lineRule="auto"/>
              <w:rPr>
                <w:rFonts w:ascii="Arial" w:hAnsi="Arial" w:cs="Arial"/>
              </w:rPr>
            </w:pPr>
            <w:r w:rsidRPr="003C71BF">
              <w:rPr>
                <w:rFonts w:ascii="Arial" w:hAnsi="Arial" w:cs="Arial"/>
              </w:rPr>
              <w:t>Terapia czaszkowo-krzyżowa</w:t>
            </w:r>
          </w:p>
        </w:tc>
        <w:tc>
          <w:tcPr>
            <w:tcW w:w="1333" w:type="dxa"/>
          </w:tcPr>
          <w:p w14:paraId="03101A8C" w14:textId="77777777" w:rsidR="00230E70" w:rsidRPr="003C71BF" w:rsidRDefault="00230E70" w:rsidP="00230E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C71BF" w14:paraId="3B2CD1D4" w14:textId="1BD71B2B" w:rsidTr="003C71BF">
        <w:tc>
          <w:tcPr>
            <w:tcW w:w="3766" w:type="dxa"/>
          </w:tcPr>
          <w:p w14:paraId="24D84273" w14:textId="6537AAF6" w:rsidR="00230E70" w:rsidRPr="003C71BF" w:rsidRDefault="00A732F3" w:rsidP="00230E7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C71BF">
              <w:rPr>
                <w:rFonts w:ascii="Arial" w:hAnsi="Arial" w:cs="Arial"/>
              </w:rPr>
              <w:t>Terapia Tyflopedagogiczna</w:t>
            </w:r>
          </w:p>
        </w:tc>
        <w:tc>
          <w:tcPr>
            <w:tcW w:w="1332" w:type="dxa"/>
          </w:tcPr>
          <w:p w14:paraId="1779EAAE" w14:textId="77777777" w:rsidR="00230E70" w:rsidRPr="003C71BF" w:rsidRDefault="00230E70" w:rsidP="00230E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639FDD7" w14:textId="24090E5D" w:rsidR="00230E70" w:rsidRPr="003C71BF" w:rsidRDefault="00F91F3C" w:rsidP="00230E7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C71BF">
              <w:rPr>
                <w:rFonts w:ascii="Arial" w:hAnsi="Arial" w:cs="Arial"/>
              </w:rPr>
              <w:t xml:space="preserve">Terapia </w:t>
            </w:r>
            <w:proofErr w:type="spellStart"/>
            <w:r w:rsidRPr="003C71BF">
              <w:rPr>
                <w:rFonts w:ascii="Arial" w:hAnsi="Arial" w:cs="Arial"/>
              </w:rPr>
              <w:t>neurotaktylna</w:t>
            </w:r>
            <w:proofErr w:type="spellEnd"/>
          </w:p>
        </w:tc>
        <w:tc>
          <w:tcPr>
            <w:tcW w:w="1333" w:type="dxa"/>
          </w:tcPr>
          <w:p w14:paraId="19CBFAF2" w14:textId="77777777" w:rsidR="00230E70" w:rsidRPr="003C71BF" w:rsidRDefault="00230E70" w:rsidP="00230E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C71BF" w14:paraId="3644DFC7" w14:textId="4166E796" w:rsidTr="003C71BF">
        <w:tc>
          <w:tcPr>
            <w:tcW w:w="3766" w:type="dxa"/>
          </w:tcPr>
          <w:p w14:paraId="417A89D5" w14:textId="77B43E2A" w:rsidR="00230E70" w:rsidRPr="003C71BF" w:rsidRDefault="00F91F3C" w:rsidP="00230E70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C71BF">
              <w:rPr>
                <w:rFonts w:ascii="Arial" w:hAnsi="Arial" w:cs="Arial"/>
              </w:rPr>
              <w:t>Terapia Widzenia</w:t>
            </w:r>
          </w:p>
        </w:tc>
        <w:tc>
          <w:tcPr>
            <w:tcW w:w="1332" w:type="dxa"/>
          </w:tcPr>
          <w:p w14:paraId="150685BA" w14:textId="77777777" w:rsidR="00230E70" w:rsidRPr="003C71BF" w:rsidRDefault="00230E70" w:rsidP="00230E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3CF3EE2" w14:textId="78176352" w:rsidR="00230E70" w:rsidRPr="003C71BF" w:rsidRDefault="00F91F3C" w:rsidP="00F91F3C">
            <w:pPr>
              <w:spacing w:line="360" w:lineRule="auto"/>
              <w:rPr>
                <w:rFonts w:ascii="Arial" w:hAnsi="Arial" w:cs="Arial"/>
              </w:rPr>
            </w:pPr>
            <w:r w:rsidRPr="003C71BF">
              <w:rPr>
                <w:rFonts w:ascii="Arial" w:hAnsi="Arial" w:cs="Arial"/>
              </w:rPr>
              <w:t xml:space="preserve">Rehabilitacja Metodą </w:t>
            </w:r>
            <w:proofErr w:type="spellStart"/>
            <w:r w:rsidRPr="003C71BF">
              <w:rPr>
                <w:rFonts w:ascii="Arial" w:hAnsi="Arial" w:cs="Arial"/>
              </w:rPr>
              <w:t>Bobath</w:t>
            </w:r>
            <w:proofErr w:type="spellEnd"/>
          </w:p>
        </w:tc>
        <w:tc>
          <w:tcPr>
            <w:tcW w:w="1333" w:type="dxa"/>
          </w:tcPr>
          <w:p w14:paraId="60AC3253" w14:textId="77777777" w:rsidR="00230E70" w:rsidRPr="003C71BF" w:rsidRDefault="00230E70" w:rsidP="00230E70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bookmarkEnd w:id="1"/>
      <w:tr w:rsidR="003C71BF" w14:paraId="01436814" w14:textId="77777777" w:rsidTr="003C71BF">
        <w:tc>
          <w:tcPr>
            <w:tcW w:w="3766" w:type="dxa"/>
          </w:tcPr>
          <w:p w14:paraId="00717121" w14:textId="162499DC" w:rsidR="00230E70" w:rsidRPr="003C71BF" w:rsidRDefault="00F91F3C" w:rsidP="00F80FB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C71BF">
              <w:rPr>
                <w:rFonts w:ascii="Arial" w:hAnsi="Arial" w:cs="Arial"/>
              </w:rPr>
              <w:t xml:space="preserve">Terapia EEG </w:t>
            </w:r>
            <w:proofErr w:type="spellStart"/>
            <w:r w:rsidRPr="003C71BF">
              <w:rPr>
                <w:rFonts w:ascii="Arial" w:hAnsi="Arial" w:cs="Arial"/>
              </w:rPr>
              <w:t>Biofeedback</w:t>
            </w:r>
            <w:proofErr w:type="spellEnd"/>
          </w:p>
        </w:tc>
        <w:tc>
          <w:tcPr>
            <w:tcW w:w="1332" w:type="dxa"/>
          </w:tcPr>
          <w:p w14:paraId="1B0DB6E3" w14:textId="77777777" w:rsidR="00230E70" w:rsidRPr="003C71BF" w:rsidRDefault="00230E70" w:rsidP="00F80FB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782DE945" w14:textId="72321FC9" w:rsidR="00230E70" w:rsidRPr="003C71BF" w:rsidRDefault="00F91F3C" w:rsidP="00F80FB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C71BF">
              <w:rPr>
                <w:rFonts w:ascii="Arial" w:hAnsi="Arial" w:cs="Arial"/>
              </w:rPr>
              <w:t xml:space="preserve">Rehabilitacja Metodą </w:t>
            </w:r>
            <w:proofErr w:type="spellStart"/>
            <w:r w:rsidRPr="003C71BF">
              <w:rPr>
                <w:rFonts w:ascii="Arial" w:hAnsi="Arial" w:cs="Arial"/>
              </w:rPr>
              <w:t>Vojta</w:t>
            </w:r>
            <w:proofErr w:type="spellEnd"/>
          </w:p>
        </w:tc>
        <w:tc>
          <w:tcPr>
            <w:tcW w:w="1333" w:type="dxa"/>
          </w:tcPr>
          <w:p w14:paraId="145AFA5C" w14:textId="77777777" w:rsidR="00230E70" w:rsidRPr="003C71BF" w:rsidRDefault="00230E70" w:rsidP="00F80FB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C71BF" w14:paraId="226136B8" w14:textId="77777777" w:rsidTr="003C71BF">
        <w:tc>
          <w:tcPr>
            <w:tcW w:w="3766" w:type="dxa"/>
          </w:tcPr>
          <w:p w14:paraId="11FC73C7" w14:textId="587980D1" w:rsidR="00230E70" w:rsidRPr="003C71BF" w:rsidRDefault="00F91F3C" w:rsidP="00F80FB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C71BF">
              <w:rPr>
                <w:rFonts w:ascii="Arial" w:hAnsi="Arial" w:cs="Arial"/>
              </w:rPr>
              <w:t>Terapia Ręki</w:t>
            </w:r>
          </w:p>
        </w:tc>
        <w:tc>
          <w:tcPr>
            <w:tcW w:w="1332" w:type="dxa"/>
          </w:tcPr>
          <w:p w14:paraId="1CF248BA" w14:textId="77777777" w:rsidR="00230E70" w:rsidRPr="003C71BF" w:rsidRDefault="00230E70" w:rsidP="00F80FB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15DCC5BA" w14:textId="3EA8CA41" w:rsidR="00230E70" w:rsidRPr="003C71BF" w:rsidRDefault="00F91F3C" w:rsidP="00F80FB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C71BF">
              <w:rPr>
                <w:rFonts w:ascii="Arial" w:hAnsi="Arial" w:cs="Arial"/>
              </w:rPr>
              <w:t>Zajęcia ruchowe</w:t>
            </w:r>
          </w:p>
        </w:tc>
        <w:tc>
          <w:tcPr>
            <w:tcW w:w="1333" w:type="dxa"/>
          </w:tcPr>
          <w:p w14:paraId="519A2A9A" w14:textId="77777777" w:rsidR="00230E70" w:rsidRPr="003C71BF" w:rsidRDefault="00230E70" w:rsidP="00F80FB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3C71BF" w14:paraId="39AD9ADD" w14:textId="77777777" w:rsidTr="003C71BF">
        <w:tc>
          <w:tcPr>
            <w:tcW w:w="3766" w:type="dxa"/>
          </w:tcPr>
          <w:p w14:paraId="067CE7B2" w14:textId="51B269EA" w:rsidR="00230E70" w:rsidRPr="003C71BF" w:rsidRDefault="00F91F3C" w:rsidP="00F80FB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3C71BF">
              <w:rPr>
                <w:rFonts w:ascii="Arial" w:hAnsi="Arial" w:cs="Arial"/>
              </w:rPr>
              <w:t>Terapia Pedagogiczna</w:t>
            </w:r>
          </w:p>
        </w:tc>
        <w:tc>
          <w:tcPr>
            <w:tcW w:w="1332" w:type="dxa"/>
          </w:tcPr>
          <w:p w14:paraId="00D149A5" w14:textId="77777777" w:rsidR="00230E70" w:rsidRPr="003C71BF" w:rsidRDefault="00230E70" w:rsidP="00F80FB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7802F855" w14:textId="2EAC4263" w:rsidR="00230E70" w:rsidRPr="003C71BF" w:rsidRDefault="00F91F3C" w:rsidP="00F91F3C">
            <w:pPr>
              <w:spacing w:line="360" w:lineRule="auto"/>
              <w:rPr>
                <w:rFonts w:ascii="Arial" w:hAnsi="Arial" w:cs="Arial"/>
              </w:rPr>
            </w:pPr>
            <w:r w:rsidRPr="003C71BF">
              <w:rPr>
                <w:rFonts w:ascii="Arial" w:hAnsi="Arial" w:cs="Arial"/>
              </w:rPr>
              <w:t>TUS (Trening Umiejętności Społecznych)</w:t>
            </w:r>
          </w:p>
        </w:tc>
        <w:tc>
          <w:tcPr>
            <w:tcW w:w="1333" w:type="dxa"/>
          </w:tcPr>
          <w:p w14:paraId="24FDDA54" w14:textId="77777777" w:rsidR="00230E70" w:rsidRPr="003C71BF" w:rsidRDefault="00230E70" w:rsidP="00F80FB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bookmarkEnd w:id="2"/>
    </w:tbl>
    <w:p w14:paraId="07EF2DD4" w14:textId="7F276133" w:rsidR="00230E70" w:rsidRDefault="00230E70" w:rsidP="00D23F16">
      <w:pPr>
        <w:spacing w:line="360" w:lineRule="auto"/>
        <w:jc w:val="both"/>
        <w:rPr>
          <w:rFonts w:ascii="Arial" w:hAnsi="Arial" w:cs="Arial"/>
        </w:rPr>
      </w:pPr>
    </w:p>
    <w:p w14:paraId="24C8E6E7" w14:textId="77777777" w:rsidR="009E2309" w:rsidRDefault="009E2309" w:rsidP="00D23F16">
      <w:pPr>
        <w:spacing w:line="360" w:lineRule="auto"/>
        <w:jc w:val="both"/>
        <w:rPr>
          <w:rFonts w:ascii="Arial" w:hAnsi="Arial" w:cs="Arial"/>
        </w:rPr>
      </w:pPr>
    </w:p>
    <w:p w14:paraId="558CE399" w14:textId="5929D672" w:rsidR="003C71BF" w:rsidRPr="00D82E89" w:rsidRDefault="003C71BF" w:rsidP="00D23F16">
      <w:pPr>
        <w:spacing w:line="360" w:lineRule="auto"/>
        <w:jc w:val="both"/>
        <w:rPr>
          <w:rFonts w:ascii="Arial" w:hAnsi="Arial" w:cs="Arial"/>
          <w:b/>
          <w:bCs/>
        </w:rPr>
      </w:pPr>
      <w:r w:rsidRPr="00D82E89">
        <w:rPr>
          <w:rFonts w:ascii="Arial" w:hAnsi="Arial" w:cs="Arial"/>
          <w:b/>
          <w:bCs/>
        </w:rPr>
        <w:t>OŚWIADCZENIA</w:t>
      </w:r>
    </w:p>
    <w:p w14:paraId="3514BA84" w14:textId="43DFE16C" w:rsidR="003C71BF" w:rsidRDefault="003C71BF" w:rsidP="00D23F1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iż:</w:t>
      </w:r>
    </w:p>
    <w:p w14:paraId="7ED7C3D2" w14:textId="3FA84EA9" w:rsidR="003C71BF" w:rsidRDefault="003C71BF" w:rsidP="003C71B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Zgadzam się z Regulaminem rekrutacji i uczestnictwa w Programie</w:t>
      </w:r>
      <w:r w:rsidR="0002457F">
        <w:rPr>
          <w:rFonts w:ascii="Arial" w:hAnsi="Arial" w:cs="Arial"/>
        </w:rPr>
        <w:t xml:space="preserve"> „Za </w:t>
      </w:r>
      <w:r w:rsidR="0006074A">
        <w:rPr>
          <w:rFonts w:ascii="Arial" w:hAnsi="Arial" w:cs="Arial"/>
        </w:rPr>
        <w:t>ż</w:t>
      </w:r>
      <w:r w:rsidR="0002457F">
        <w:rPr>
          <w:rFonts w:ascii="Arial" w:hAnsi="Arial" w:cs="Arial"/>
        </w:rPr>
        <w:t>yciem”.</w:t>
      </w:r>
    </w:p>
    <w:p w14:paraId="786FA3F0" w14:textId="115A869A" w:rsidR="003C71BF" w:rsidRDefault="003C71BF" w:rsidP="003C71B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Jestem świadoma/y, że udział w Programie „Za </w:t>
      </w:r>
      <w:r w:rsidR="0006074A">
        <w:rPr>
          <w:rFonts w:ascii="Arial" w:hAnsi="Arial" w:cs="Arial"/>
        </w:rPr>
        <w:t>ż</w:t>
      </w:r>
      <w:r>
        <w:rPr>
          <w:rFonts w:ascii="Arial" w:hAnsi="Arial" w:cs="Arial"/>
        </w:rPr>
        <w:t>yciem” jest bezpłatny, a udział w nim jest finansowany ze środków publicznych</w:t>
      </w:r>
      <w:r w:rsidR="0002457F">
        <w:rPr>
          <w:rFonts w:ascii="Arial" w:hAnsi="Arial" w:cs="Arial"/>
        </w:rPr>
        <w:t>.</w:t>
      </w:r>
    </w:p>
    <w:p w14:paraId="257E71C1" w14:textId="36345B92" w:rsidR="003C71BF" w:rsidRDefault="003C71BF" w:rsidP="003C71B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Udział mojego dziecka w Programie „Za </w:t>
      </w:r>
      <w:r w:rsidR="0006074A">
        <w:rPr>
          <w:rFonts w:ascii="Arial" w:hAnsi="Arial" w:cs="Arial"/>
        </w:rPr>
        <w:t>ż</w:t>
      </w:r>
      <w:r>
        <w:rPr>
          <w:rFonts w:ascii="Arial" w:hAnsi="Arial" w:cs="Arial"/>
        </w:rPr>
        <w:t>yciem” jest dobrowolny.</w:t>
      </w:r>
    </w:p>
    <w:p w14:paraId="6D7C8C3D" w14:textId="381D40A5" w:rsidR="003C71BF" w:rsidRDefault="0002457F" w:rsidP="003C71B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Moje dziecko nie jest objęte zajęciami terapeutycznymi w ramach Programu „Za </w:t>
      </w:r>
      <w:r w:rsidR="0006074A">
        <w:rPr>
          <w:rFonts w:ascii="Arial" w:hAnsi="Arial" w:cs="Arial"/>
        </w:rPr>
        <w:t>ż</w:t>
      </w:r>
      <w:r>
        <w:rPr>
          <w:rFonts w:ascii="Arial" w:hAnsi="Arial" w:cs="Arial"/>
        </w:rPr>
        <w:t>yciem” w innym ośrodku.</w:t>
      </w:r>
    </w:p>
    <w:p w14:paraId="17B9780C" w14:textId="73A0C867" w:rsidR="0002457F" w:rsidRDefault="0002457F" w:rsidP="003C71BF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Jestem świadoma/y odpowiedzialności za składanie oświadczeń niezgodnych, zatajonych, niezgodnych z prawdą. Jednocześnie oświadczam, że dane podane w Deklaracji uczestnictwa w Programie „</w:t>
      </w:r>
      <w:r w:rsidR="00D82E89">
        <w:rPr>
          <w:rFonts w:ascii="Arial" w:hAnsi="Arial" w:cs="Arial"/>
        </w:rPr>
        <w:t xml:space="preserve">Za </w:t>
      </w:r>
      <w:r w:rsidR="0006074A">
        <w:rPr>
          <w:rFonts w:ascii="Arial" w:hAnsi="Arial" w:cs="Arial"/>
        </w:rPr>
        <w:t>ż</w:t>
      </w:r>
      <w:r w:rsidR="00D82E89">
        <w:rPr>
          <w:rFonts w:ascii="Arial" w:hAnsi="Arial" w:cs="Arial"/>
        </w:rPr>
        <w:t>yciem” są zgodne z prawdą.</w:t>
      </w:r>
    </w:p>
    <w:p w14:paraId="50B46227" w14:textId="77777777" w:rsidR="009E2309" w:rsidRDefault="009E2309" w:rsidP="009E230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76ED16E2" w14:textId="77777777" w:rsidR="00D82E89" w:rsidRDefault="00D82E89" w:rsidP="00D82E8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76011D24" w14:textId="50FD438C" w:rsidR="00D82E89" w:rsidRDefault="00D82E89" w:rsidP="00D82E89">
      <w:pPr>
        <w:pStyle w:val="Akapitzlist"/>
        <w:spacing w:line="360" w:lineRule="auto"/>
        <w:ind w:hanging="720"/>
        <w:jc w:val="both"/>
        <w:rPr>
          <w:rFonts w:ascii="Arial" w:hAnsi="Arial" w:cs="Arial"/>
          <w:b/>
          <w:bCs/>
        </w:rPr>
      </w:pPr>
      <w:r w:rsidRPr="00D82E89">
        <w:rPr>
          <w:rFonts w:ascii="Arial" w:hAnsi="Arial" w:cs="Arial"/>
          <w:b/>
          <w:bCs/>
        </w:rPr>
        <w:t>ZGODA NA PRZETWARZANIE DANYCH OSOBOWYCH</w:t>
      </w:r>
    </w:p>
    <w:p w14:paraId="5325DB8D" w14:textId="77777777" w:rsidR="009E2309" w:rsidRDefault="00D82E89" w:rsidP="00D82E89">
      <w:pPr>
        <w:pStyle w:val="Akapitzlist"/>
        <w:spacing w:line="360" w:lineRule="auto"/>
        <w:ind w:left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Wyrażam zgodę, na przetwarzanie danych osobowych moich i mojego dziecka przez </w:t>
      </w:r>
      <w:r w:rsidRPr="009E2309">
        <w:rPr>
          <w:rFonts w:ascii="Arial" w:hAnsi="Arial" w:cs="Arial"/>
          <w:b/>
          <w:bCs/>
          <w:i/>
          <w:iCs/>
        </w:rPr>
        <w:t>A</w:t>
      </w:r>
      <w:r w:rsidR="009E2309" w:rsidRPr="009E2309">
        <w:rPr>
          <w:rFonts w:ascii="Arial" w:hAnsi="Arial" w:cs="Arial"/>
          <w:b/>
          <w:bCs/>
          <w:i/>
          <w:iCs/>
        </w:rPr>
        <w:t>dministratora Danych, którym jest Zespół Szkół Specjalnych w Słupi pod Kępnem,</w:t>
      </w:r>
    </w:p>
    <w:p w14:paraId="1F153345" w14:textId="62358223" w:rsidR="00D82E89" w:rsidRDefault="009E2309" w:rsidP="00D82E89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9E2309">
        <w:rPr>
          <w:rFonts w:ascii="Arial" w:hAnsi="Arial" w:cs="Arial"/>
          <w:b/>
          <w:bCs/>
          <w:i/>
          <w:iCs/>
        </w:rPr>
        <w:t xml:space="preserve"> ul. Katowicka 8, 63-6</w:t>
      </w:r>
      <w:r w:rsidR="003C0896">
        <w:rPr>
          <w:rFonts w:ascii="Arial" w:hAnsi="Arial" w:cs="Arial"/>
          <w:b/>
          <w:bCs/>
          <w:i/>
          <w:iCs/>
        </w:rPr>
        <w:t>04</w:t>
      </w:r>
      <w:r w:rsidRPr="009E2309">
        <w:rPr>
          <w:rFonts w:ascii="Arial" w:hAnsi="Arial" w:cs="Arial"/>
          <w:b/>
          <w:bCs/>
          <w:i/>
          <w:iCs/>
        </w:rPr>
        <w:t xml:space="preserve"> Słupia pod Kępnem</w:t>
      </w:r>
      <w:r w:rsidR="00D82E89">
        <w:rPr>
          <w:rFonts w:ascii="Arial" w:hAnsi="Arial" w:cs="Arial"/>
        </w:rPr>
        <w:t xml:space="preserve"> w zakresie obejmującym:</w:t>
      </w:r>
    </w:p>
    <w:p w14:paraId="21B89F72" w14:textId="5751DC33" w:rsidR="00D82E89" w:rsidRDefault="00D82E89" w:rsidP="00D82E8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(imię, nazwisko, Pesel, adres)</w:t>
      </w:r>
    </w:p>
    <w:p w14:paraId="607EDCE4" w14:textId="1FE18E01" w:rsidR="00D82E89" w:rsidRDefault="00D82E89" w:rsidP="00D82E8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dane kontaktowe (adres, numer telefonu)</w:t>
      </w:r>
    </w:p>
    <w:p w14:paraId="2B117875" w14:textId="77777777" w:rsidR="009E2309" w:rsidRPr="009E2309" w:rsidRDefault="009E2309" w:rsidP="009E2309">
      <w:pPr>
        <w:spacing w:line="360" w:lineRule="auto"/>
        <w:jc w:val="both"/>
        <w:rPr>
          <w:rFonts w:ascii="Arial" w:hAnsi="Arial" w:cs="Arial"/>
        </w:rPr>
      </w:pPr>
    </w:p>
    <w:p w14:paraId="27B147B7" w14:textId="77777777" w:rsidR="009E2309" w:rsidRPr="009E2309" w:rsidRDefault="009E2309" w:rsidP="009E230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2C331F79" w14:textId="67EDCC4E" w:rsidR="009E2309" w:rsidRPr="009E2309" w:rsidRDefault="00D82E89" w:rsidP="009E230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dotyczące problemów zdrowotnych  i rozwojowych dziecka (kody </w:t>
      </w:r>
      <w:r w:rsidR="00412C4B">
        <w:rPr>
          <w:rFonts w:ascii="Arial" w:hAnsi="Arial" w:cs="Arial"/>
        </w:rPr>
        <w:t>I</w:t>
      </w:r>
      <w:r>
        <w:rPr>
          <w:rFonts w:ascii="Arial" w:hAnsi="Arial" w:cs="Arial"/>
        </w:rPr>
        <w:t>CD -10)</w:t>
      </w:r>
    </w:p>
    <w:p w14:paraId="0ED076AA" w14:textId="5F683CA5" w:rsidR="00D82E89" w:rsidRDefault="00D82E89" w:rsidP="00D82E8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szczegółów dotyczących wsparcia (data rozpoczęcia i zakończenia udziału w Programie „Za </w:t>
      </w:r>
      <w:r w:rsidR="0006074A">
        <w:rPr>
          <w:rFonts w:ascii="Arial" w:hAnsi="Arial" w:cs="Arial"/>
        </w:rPr>
        <w:t>ż</w:t>
      </w:r>
      <w:r>
        <w:rPr>
          <w:rFonts w:ascii="Arial" w:hAnsi="Arial" w:cs="Arial"/>
        </w:rPr>
        <w:t>yciem”, rodzaju i zakresu otrzymywania wsparcia, oceny efektywności)</w:t>
      </w:r>
    </w:p>
    <w:p w14:paraId="50C11054" w14:textId="3097A15C" w:rsidR="00D82E89" w:rsidRDefault="00D82E89" w:rsidP="00D82E89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wizerunek mojego dziecka w celach realizacji Programu „Za </w:t>
      </w:r>
      <w:r w:rsidR="0006074A">
        <w:rPr>
          <w:rFonts w:ascii="Arial" w:hAnsi="Arial" w:cs="Arial"/>
        </w:rPr>
        <w:t>ż</w:t>
      </w:r>
      <w:r>
        <w:rPr>
          <w:rFonts w:ascii="Arial" w:hAnsi="Arial" w:cs="Arial"/>
        </w:rPr>
        <w:t>yciem”</w:t>
      </w:r>
    </w:p>
    <w:p w14:paraId="2E326C0E" w14:textId="5F681AEB" w:rsidR="009E2309" w:rsidRDefault="009E2309" w:rsidP="009E230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2130AFBB" w14:textId="1CCCDF73" w:rsidR="009E2309" w:rsidRDefault="009E2309" w:rsidP="003C0896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Dane osobowe będą przetwarzane wyłącznie w celu realizacji Programu „Za </w:t>
      </w:r>
      <w:r w:rsidR="0006074A">
        <w:rPr>
          <w:rFonts w:ascii="Arial" w:hAnsi="Arial" w:cs="Arial"/>
        </w:rPr>
        <w:t>ż</w:t>
      </w:r>
      <w:r>
        <w:rPr>
          <w:rFonts w:ascii="Arial" w:hAnsi="Arial" w:cs="Arial"/>
        </w:rPr>
        <w:t xml:space="preserve">yciem” </w:t>
      </w:r>
    </w:p>
    <w:p w14:paraId="37DD8E4D" w14:textId="002FCF68" w:rsidR="009E2309" w:rsidRDefault="009E2309" w:rsidP="003C0896">
      <w:pPr>
        <w:pStyle w:val="Akapitzlist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 szczególności w celu ustalenia rodzaju i zakresu wsparcia, monitoringu i ewaluacji wsparcia, kontroli i sprawozdawczości, potwierdzenia kwalifikowalności wydatków oraz w zakresie niezbędnym, uzasadnionym, celem.</w:t>
      </w:r>
    </w:p>
    <w:p w14:paraId="45348181" w14:textId="77777777" w:rsidR="009E2309" w:rsidRDefault="009E2309" w:rsidP="009E230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62F004ED" w14:textId="0A58F89A" w:rsidR="009E2309" w:rsidRDefault="009E2309" w:rsidP="009E2309">
      <w:pPr>
        <w:pStyle w:val="Akapitzlist"/>
        <w:spacing w:line="360" w:lineRule="auto"/>
        <w:ind w:firstLine="696"/>
        <w:jc w:val="both"/>
        <w:rPr>
          <w:rFonts w:ascii="Arial" w:hAnsi="Arial" w:cs="Arial"/>
        </w:rPr>
      </w:pPr>
      <w:r>
        <w:rPr>
          <w:rFonts w:ascii="Arial" w:hAnsi="Arial" w:cs="Arial"/>
        </w:rPr>
        <w:t>Wyrażam zgodę  na przekazywanie moich danych innych podmiotom, jeśli zachodzi taka potrzeba w związku z realizacją w/w celów.</w:t>
      </w:r>
    </w:p>
    <w:p w14:paraId="1245D96E" w14:textId="1CB30E41" w:rsidR="009E2309" w:rsidRDefault="009E2309" w:rsidP="009E2309">
      <w:pPr>
        <w:pStyle w:val="Akapitzlist"/>
        <w:spacing w:line="360" w:lineRule="auto"/>
        <w:ind w:firstLine="696"/>
        <w:jc w:val="both"/>
        <w:rPr>
          <w:rFonts w:ascii="Arial" w:hAnsi="Arial" w:cs="Arial"/>
        </w:rPr>
      </w:pPr>
    </w:p>
    <w:p w14:paraId="1C369D6C" w14:textId="7641E87C" w:rsidR="009E2309" w:rsidRDefault="009E2309" w:rsidP="009E2309">
      <w:pPr>
        <w:pStyle w:val="Akapitzlist"/>
        <w:spacing w:line="360" w:lineRule="auto"/>
        <w:ind w:firstLine="696"/>
        <w:jc w:val="both"/>
        <w:rPr>
          <w:rFonts w:ascii="Arial" w:hAnsi="Arial" w:cs="Arial"/>
        </w:rPr>
      </w:pPr>
    </w:p>
    <w:p w14:paraId="5980DC59" w14:textId="3F92338D" w:rsidR="009E2309" w:rsidRDefault="009E2309" w:rsidP="009E2309">
      <w:pPr>
        <w:pStyle w:val="Akapitzlist"/>
        <w:spacing w:line="360" w:lineRule="auto"/>
        <w:ind w:firstLine="696"/>
        <w:jc w:val="both"/>
        <w:rPr>
          <w:rFonts w:ascii="Arial" w:hAnsi="Arial" w:cs="Arial"/>
        </w:rPr>
      </w:pPr>
    </w:p>
    <w:p w14:paraId="66D06D4E" w14:textId="64FE354E" w:rsidR="009E2309" w:rsidRDefault="009E2309" w:rsidP="009E2309">
      <w:pPr>
        <w:pStyle w:val="Akapitzlist"/>
        <w:spacing w:line="360" w:lineRule="auto"/>
        <w:ind w:firstLine="696"/>
        <w:jc w:val="both"/>
        <w:rPr>
          <w:rFonts w:ascii="Arial" w:hAnsi="Arial" w:cs="Arial"/>
        </w:rPr>
      </w:pPr>
    </w:p>
    <w:p w14:paraId="074FE7BA" w14:textId="1F797DC0" w:rsidR="009E2309" w:rsidRDefault="009E2309" w:rsidP="009E2309">
      <w:pPr>
        <w:pStyle w:val="Akapitzlist"/>
        <w:spacing w:line="360" w:lineRule="auto"/>
        <w:ind w:firstLine="696"/>
        <w:jc w:val="both"/>
        <w:rPr>
          <w:rFonts w:ascii="Arial" w:hAnsi="Arial" w:cs="Arial"/>
        </w:rPr>
      </w:pPr>
    </w:p>
    <w:p w14:paraId="12D9E48D" w14:textId="4C21B8BC" w:rsidR="009E2309" w:rsidRDefault="009E2309" w:rsidP="009E2309">
      <w:pPr>
        <w:pStyle w:val="Akapitzlist"/>
        <w:spacing w:line="360" w:lineRule="auto"/>
        <w:ind w:firstLine="696"/>
        <w:jc w:val="both"/>
        <w:rPr>
          <w:rFonts w:ascii="Arial" w:hAnsi="Arial" w:cs="Arial"/>
        </w:rPr>
      </w:pPr>
    </w:p>
    <w:p w14:paraId="44B8D106" w14:textId="0137AD06" w:rsidR="009E2309" w:rsidRDefault="009E2309" w:rsidP="009E2309">
      <w:pPr>
        <w:pStyle w:val="Akapitzlist"/>
        <w:spacing w:line="360" w:lineRule="auto"/>
        <w:ind w:firstLine="696"/>
        <w:jc w:val="both"/>
        <w:rPr>
          <w:rFonts w:ascii="Arial" w:hAnsi="Arial" w:cs="Arial"/>
        </w:rPr>
      </w:pPr>
    </w:p>
    <w:p w14:paraId="4FF56A7D" w14:textId="2EA633AA" w:rsidR="009E2309" w:rsidRPr="0006074A" w:rsidRDefault="0006074A" w:rsidP="0006074A">
      <w:pPr>
        <w:spacing w:line="360" w:lineRule="auto"/>
        <w:jc w:val="both"/>
        <w:rPr>
          <w:rFonts w:ascii="Arial" w:hAnsi="Arial" w:cs="Arial"/>
          <w:color w:val="7F7F7F" w:themeColor="text1" w:themeTint="80"/>
        </w:rPr>
      </w:pPr>
      <w:r w:rsidRPr="0006074A">
        <w:rPr>
          <w:rFonts w:ascii="Arial" w:hAnsi="Arial" w:cs="Arial"/>
          <w:color w:val="7F7F7F" w:themeColor="text1" w:themeTint="80"/>
        </w:rPr>
        <w:t>……………………………….                                    …………………………………………………</w:t>
      </w:r>
    </w:p>
    <w:p w14:paraId="0A0B2B4F" w14:textId="77777777" w:rsidR="0006074A" w:rsidRPr="0006074A" w:rsidRDefault="0006074A" w:rsidP="0006074A">
      <w:pPr>
        <w:spacing w:line="360" w:lineRule="auto"/>
        <w:jc w:val="both"/>
        <w:rPr>
          <w:rFonts w:ascii="Arial" w:hAnsi="Arial" w:cs="Arial"/>
          <w:i/>
          <w:iCs/>
          <w:color w:val="7F7F7F" w:themeColor="text1" w:themeTint="80"/>
        </w:rPr>
      </w:pPr>
      <w:r w:rsidRPr="0006074A">
        <w:rPr>
          <w:rFonts w:ascii="Arial" w:hAnsi="Arial" w:cs="Arial"/>
          <w:i/>
          <w:iCs/>
          <w:color w:val="7F7F7F" w:themeColor="text1" w:themeTint="80"/>
        </w:rPr>
        <w:t xml:space="preserve">     (miejscowość, data)                                          (podpis rodzica/opiekuna prawnego dziecka</w:t>
      </w:r>
    </w:p>
    <w:p w14:paraId="298A5635" w14:textId="7F9FF6B7" w:rsidR="0006074A" w:rsidRPr="0006074A" w:rsidRDefault="0006074A" w:rsidP="0006074A">
      <w:pPr>
        <w:spacing w:line="360" w:lineRule="auto"/>
        <w:jc w:val="both"/>
        <w:rPr>
          <w:rFonts w:ascii="Arial" w:hAnsi="Arial" w:cs="Arial"/>
          <w:i/>
          <w:iCs/>
          <w:color w:val="7F7F7F" w:themeColor="text1" w:themeTint="80"/>
        </w:rPr>
      </w:pPr>
      <w:r w:rsidRPr="0006074A">
        <w:rPr>
          <w:rFonts w:ascii="Arial" w:hAnsi="Arial" w:cs="Arial"/>
          <w:i/>
          <w:iCs/>
          <w:color w:val="7F7F7F" w:themeColor="text1" w:themeTint="80"/>
        </w:rPr>
        <w:t xml:space="preserve">                                                                                           składającego deklarację)</w:t>
      </w:r>
    </w:p>
    <w:p w14:paraId="23EE1432" w14:textId="6358E292" w:rsidR="00D82E89" w:rsidRDefault="00D82E89" w:rsidP="00D82E8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63F8F40C" w14:textId="60B7579C" w:rsidR="009E2309" w:rsidRDefault="009E2309" w:rsidP="00D82E8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74A8E10C" w14:textId="0DCE8059" w:rsidR="009E2309" w:rsidRDefault="009E2309" w:rsidP="00D82E8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461E9AE4" w14:textId="1F28FE63" w:rsidR="009E2309" w:rsidRDefault="009E2309" w:rsidP="00D82E8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02B3E27A" w14:textId="4A0412E0" w:rsidR="009E2309" w:rsidRDefault="009E2309" w:rsidP="00D82E8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1954E9D4" w14:textId="77777777" w:rsidR="009E2309" w:rsidRPr="00D82E89" w:rsidRDefault="009E2309" w:rsidP="00D82E89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456CD1C2" w14:textId="3BAA84E7" w:rsidR="0002457F" w:rsidRPr="003C71BF" w:rsidRDefault="0002457F" w:rsidP="00D82E89">
      <w:pPr>
        <w:pStyle w:val="Akapitzlist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02457F" w:rsidRPr="003C71BF" w:rsidSect="008361C0">
      <w:footerReference w:type="default" r:id="rId10"/>
      <w:pgSz w:w="11906" w:h="16838"/>
      <w:pgMar w:top="180" w:right="707" w:bottom="53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C70C9" w14:textId="77777777" w:rsidR="00256950" w:rsidRDefault="00256950" w:rsidP="00876518">
      <w:r>
        <w:separator/>
      </w:r>
    </w:p>
  </w:endnote>
  <w:endnote w:type="continuationSeparator" w:id="0">
    <w:p w14:paraId="41BBB492" w14:textId="77777777" w:rsidR="00256950" w:rsidRDefault="00256950" w:rsidP="0087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6288489"/>
      <w:docPartObj>
        <w:docPartGallery w:val="Page Numbers (Bottom of Page)"/>
        <w:docPartUnique/>
      </w:docPartObj>
    </w:sdtPr>
    <w:sdtEndPr/>
    <w:sdtContent>
      <w:p w14:paraId="62F77D5C" w14:textId="1B41C1F5" w:rsidR="00876518" w:rsidRDefault="0087651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E4159F" w14:textId="77777777" w:rsidR="00876518" w:rsidRDefault="008765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B88E6" w14:textId="77777777" w:rsidR="00256950" w:rsidRDefault="00256950" w:rsidP="00876518">
      <w:r>
        <w:separator/>
      </w:r>
    </w:p>
  </w:footnote>
  <w:footnote w:type="continuationSeparator" w:id="0">
    <w:p w14:paraId="2E747618" w14:textId="77777777" w:rsidR="00256950" w:rsidRDefault="00256950" w:rsidP="00876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6A8277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3A5BEF"/>
    <w:multiLevelType w:val="hybridMultilevel"/>
    <w:tmpl w:val="5100C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703EA"/>
    <w:multiLevelType w:val="hybridMultilevel"/>
    <w:tmpl w:val="A948B3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7053D"/>
    <w:multiLevelType w:val="hybridMultilevel"/>
    <w:tmpl w:val="450C3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44779"/>
    <w:multiLevelType w:val="hybridMultilevel"/>
    <w:tmpl w:val="ED08F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F87D69"/>
    <w:multiLevelType w:val="hybridMultilevel"/>
    <w:tmpl w:val="FB3A6E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D03348"/>
    <w:multiLevelType w:val="hybridMultilevel"/>
    <w:tmpl w:val="8D64D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9F"/>
    <w:rsid w:val="00000713"/>
    <w:rsid w:val="00012A7B"/>
    <w:rsid w:val="00021F8A"/>
    <w:rsid w:val="0002457F"/>
    <w:rsid w:val="000316BB"/>
    <w:rsid w:val="0004660F"/>
    <w:rsid w:val="0006074A"/>
    <w:rsid w:val="000E3C5A"/>
    <w:rsid w:val="001471BC"/>
    <w:rsid w:val="00180C3F"/>
    <w:rsid w:val="0019391E"/>
    <w:rsid w:val="001C73A4"/>
    <w:rsid w:val="001C7648"/>
    <w:rsid w:val="001F4694"/>
    <w:rsid w:val="002207AC"/>
    <w:rsid w:val="00230E70"/>
    <w:rsid w:val="00231963"/>
    <w:rsid w:val="00256950"/>
    <w:rsid w:val="002606CF"/>
    <w:rsid w:val="002803C0"/>
    <w:rsid w:val="002810ED"/>
    <w:rsid w:val="002958B6"/>
    <w:rsid w:val="002C5A7A"/>
    <w:rsid w:val="002D4F01"/>
    <w:rsid w:val="002D5AB3"/>
    <w:rsid w:val="002E1105"/>
    <w:rsid w:val="00313D6C"/>
    <w:rsid w:val="0039713C"/>
    <w:rsid w:val="003C0896"/>
    <w:rsid w:val="003C71BF"/>
    <w:rsid w:val="003D3DEF"/>
    <w:rsid w:val="003F729B"/>
    <w:rsid w:val="00412C4B"/>
    <w:rsid w:val="00423223"/>
    <w:rsid w:val="00445DEE"/>
    <w:rsid w:val="004B7028"/>
    <w:rsid w:val="004E2C17"/>
    <w:rsid w:val="004F3867"/>
    <w:rsid w:val="0054068C"/>
    <w:rsid w:val="00551040"/>
    <w:rsid w:val="0055471A"/>
    <w:rsid w:val="005B4C9C"/>
    <w:rsid w:val="005E6095"/>
    <w:rsid w:val="006043E3"/>
    <w:rsid w:val="00632DD9"/>
    <w:rsid w:val="006836C4"/>
    <w:rsid w:val="006A4481"/>
    <w:rsid w:val="006C2298"/>
    <w:rsid w:val="006D718A"/>
    <w:rsid w:val="006F4924"/>
    <w:rsid w:val="00740FD3"/>
    <w:rsid w:val="00761EFD"/>
    <w:rsid w:val="00770581"/>
    <w:rsid w:val="007745E1"/>
    <w:rsid w:val="0078137C"/>
    <w:rsid w:val="007A4F20"/>
    <w:rsid w:val="007C3C6B"/>
    <w:rsid w:val="007E0C7C"/>
    <w:rsid w:val="007E74AB"/>
    <w:rsid w:val="0080343B"/>
    <w:rsid w:val="008058B0"/>
    <w:rsid w:val="00826095"/>
    <w:rsid w:val="008361C0"/>
    <w:rsid w:val="00873AB2"/>
    <w:rsid w:val="00876518"/>
    <w:rsid w:val="00883FB2"/>
    <w:rsid w:val="0089211C"/>
    <w:rsid w:val="00897E8C"/>
    <w:rsid w:val="008A3E55"/>
    <w:rsid w:val="008B6026"/>
    <w:rsid w:val="008C39B7"/>
    <w:rsid w:val="008D0A1E"/>
    <w:rsid w:val="008F4465"/>
    <w:rsid w:val="00907E6F"/>
    <w:rsid w:val="009163F2"/>
    <w:rsid w:val="0097030F"/>
    <w:rsid w:val="00984CA1"/>
    <w:rsid w:val="00987FB5"/>
    <w:rsid w:val="009C534E"/>
    <w:rsid w:val="009D1471"/>
    <w:rsid w:val="009E2309"/>
    <w:rsid w:val="009F6AE5"/>
    <w:rsid w:val="00A233AB"/>
    <w:rsid w:val="00A30F53"/>
    <w:rsid w:val="00A326F4"/>
    <w:rsid w:val="00A46C5B"/>
    <w:rsid w:val="00A555BD"/>
    <w:rsid w:val="00A67718"/>
    <w:rsid w:val="00A732F3"/>
    <w:rsid w:val="00A849BF"/>
    <w:rsid w:val="00A9489D"/>
    <w:rsid w:val="00A9717F"/>
    <w:rsid w:val="00B05867"/>
    <w:rsid w:val="00B53D70"/>
    <w:rsid w:val="00B64500"/>
    <w:rsid w:val="00BB24A7"/>
    <w:rsid w:val="00BC04F0"/>
    <w:rsid w:val="00C30525"/>
    <w:rsid w:val="00C330ED"/>
    <w:rsid w:val="00C33C1E"/>
    <w:rsid w:val="00C361D9"/>
    <w:rsid w:val="00C46205"/>
    <w:rsid w:val="00C72624"/>
    <w:rsid w:val="00C94158"/>
    <w:rsid w:val="00CA0C4B"/>
    <w:rsid w:val="00CC202B"/>
    <w:rsid w:val="00CD27E3"/>
    <w:rsid w:val="00CE797A"/>
    <w:rsid w:val="00CF772B"/>
    <w:rsid w:val="00D1357B"/>
    <w:rsid w:val="00D23F16"/>
    <w:rsid w:val="00D2691B"/>
    <w:rsid w:val="00D7109F"/>
    <w:rsid w:val="00D73BEB"/>
    <w:rsid w:val="00D82E89"/>
    <w:rsid w:val="00D92E53"/>
    <w:rsid w:val="00DB1419"/>
    <w:rsid w:val="00DF5AC9"/>
    <w:rsid w:val="00DF5F38"/>
    <w:rsid w:val="00E109C4"/>
    <w:rsid w:val="00E351C3"/>
    <w:rsid w:val="00E536DF"/>
    <w:rsid w:val="00E549B2"/>
    <w:rsid w:val="00E6462D"/>
    <w:rsid w:val="00E6712E"/>
    <w:rsid w:val="00EB4EFE"/>
    <w:rsid w:val="00EB567B"/>
    <w:rsid w:val="00EB641D"/>
    <w:rsid w:val="00EB756B"/>
    <w:rsid w:val="00EC0F1D"/>
    <w:rsid w:val="00EC1697"/>
    <w:rsid w:val="00EC7EA8"/>
    <w:rsid w:val="00ED4F3A"/>
    <w:rsid w:val="00EF0A8A"/>
    <w:rsid w:val="00F203FA"/>
    <w:rsid w:val="00F36C39"/>
    <w:rsid w:val="00F62B2F"/>
    <w:rsid w:val="00F8064E"/>
    <w:rsid w:val="00F91F3C"/>
    <w:rsid w:val="00FA669C"/>
    <w:rsid w:val="00FF6737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728083"/>
  <w15:docId w15:val="{01667A1F-F4CB-4570-91ED-DCAC479D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361D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07E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E351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907E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B141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361D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6A4481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9F6AE5"/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sid w:val="009D1471"/>
    <w:rPr>
      <w:b/>
      <w:bCs/>
    </w:rPr>
  </w:style>
  <w:style w:type="character" w:customStyle="1" w:styleId="Nagwek4Znak">
    <w:name w:val="Nagłówek 4 Znak"/>
    <w:link w:val="Nagwek4"/>
    <w:semiHidden/>
    <w:rsid w:val="00DB141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rticletext">
    <w:name w:val="articletext"/>
    <w:basedOn w:val="Domylnaczcionkaakapitu"/>
    <w:rsid w:val="00DB1419"/>
  </w:style>
  <w:style w:type="paragraph" w:styleId="NormalnyWeb">
    <w:name w:val="Normal (Web)"/>
    <w:basedOn w:val="Normalny"/>
    <w:uiPriority w:val="99"/>
    <w:unhideWhenUsed/>
    <w:rsid w:val="00A30F53"/>
    <w:pPr>
      <w:spacing w:before="100" w:beforeAutospacing="1" w:after="100" w:afterAutospacing="1"/>
    </w:pPr>
  </w:style>
  <w:style w:type="character" w:customStyle="1" w:styleId="TekstdymkaZnak">
    <w:name w:val="Tekst dymka Znak"/>
    <w:link w:val="Tekstdymka"/>
    <w:uiPriority w:val="99"/>
    <w:semiHidden/>
    <w:rsid w:val="00C4620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5AC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907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rsid w:val="00907E6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ekstpodstawowy">
    <w:name w:val="Body Text"/>
    <w:basedOn w:val="Normalny"/>
    <w:link w:val="TekstpodstawowyZnak"/>
    <w:rsid w:val="00907E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07E6F"/>
    <w:rPr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rsid w:val="00907E6F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907E6F"/>
    <w:rPr>
      <w:sz w:val="24"/>
      <w:szCs w:val="24"/>
    </w:rPr>
  </w:style>
  <w:style w:type="table" w:styleId="Tabela-Siatka">
    <w:name w:val="Table Grid"/>
    <w:basedOn w:val="Standardowy"/>
    <w:rsid w:val="00FF6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rsid w:val="00BB24A7"/>
    <w:pPr>
      <w:numPr>
        <w:numId w:val="3"/>
      </w:numPr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2691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nhideWhenUsed/>
    <w:rsid w:val="008765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7651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765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65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7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520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6D6D6"/>
                        <w:left w:val="single" w:sz="2" w:space="0" w:color="D6D6D6"/>
                        <w:bottom w:val="single" w:sz="2" w:space="0" w:color="D6D6D6"/>
                        <w:right w:val="single" w:sz="2" w:space="0" w:color="D6D6D6"/>
                      </w:divBdr>
                      <w:divsChild>
                        <w:div w:id="148932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05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@zss-slupia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Local\Temp\papier%20logo%20S&#322;upi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840B36-6484-4815-BE95-C8DB8E72D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logo Słupia</Template>
  <TotalTime>1</TotalTime>
  <Pages>3</Pages>
  <Words>567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Z.S.S. Kępno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cp:lastPrinted>2022-12-20T08:39:00Z</cp:lastPrinted>
  <dcterms:created xsi:type="dcterms:W3CDTF">2024-08-28T08:03:00Z</dcterms:created>
  <dcterms:modified xsi:type="dcterms:W3CDTF">2024-08-28T08:03:00Z</dcterms:modified>
</cp:coreProperties>
</file>